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B829A4" w14:textId="77777777" w:rsidR="00540C2A" w:rsidRDefault="00540C2A" w:rsidP="00D40825">
      <w:pPr>
        <w:rPr>
          <w:b/>
          <w:sz w:val="40"/>
          <w:szCs w:val="40"/>
        </w:rPr>
      </w:pPr>
    </w:p>
    <w:p w14:paraId="11223220" w14:textId="77777777" w:rsidR="00540C2A" w:rsidRDefault="00540C2A" w:rsidP="00540C2A">
      <w:pPr>
        <w:pStyle w:val="Title"/>
        <w:jc w:val="center"/>
      </w:pPr>
      <w:r>
        <w:t>Job Description</w:t>
      </w:r>
    </w:p>
    <w:p w14:paraId="67E9BC48" w14:textId="77777777" w:rsidR="00540C2A" w:rsidRDefault="00540C2A" w:rsidP="00540C2A"/>
    <w:tbl>
      <w:tblPr>
        <w:tblW w:w="9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20" w:firstRow="1" w:lastRow="0" w:firstColumn="0" w:lastColumn="0" w:noHBand="0" w:noVBand="0"/>
      </w:tblPr>
      <w:tblGrid>
        <w:gridCol w:w="2671"/>
        <w:gridCol w:w="6633"/>
      </w:tblGrid>
      <w:tr w:rsidR="00540C2A" w:rsidRPr="00DE65BD" w14:paraId="0D090974" w14:textId="77777777" w:rsidTr="00073373">
        <w:tc>
          <w:tcPr>
            <w:tcW w:w="2671" w:type="dxa"/>
            <w:shd w:val="clear" w:color="auto" w:fill="auto"/>
          </w:tcPr>
          <w:p w14:paraId="0CE91204" w14:textId="77777777" w:rsidR="00540C2A" w:rsidRPr="00073373" w:rsidRDefault="00540C2A" w:rsidP="00073373">
            <w:pPr>
              <w:widowControl w:val="0"/>
              <w:tabs>
                <w:tab w:val="left" w:pos="-1440"/>
              </w:tabs>
              <w:spacing w:before="120" w:after="120"/>
              <w:jc w:val="both"/>
              <w:rPr>
                <w:b/>
                <w:snapToGrid w:val="0"/>
                <w:szCs w:val="20"/>
                <w:lang w:eastAsia="en-US"/>
              </w:rPr>
            </w:pPr>
            <w:r w:rsidRPr="00073373">
              <w:rPr>
                <w:b/>
                <w:snapToGrid w:val="0"/>
                <w:szCs w:val="20"/>
                <w:lang w:eastAsia="en-US"/>
              </w:rPr>
              <w:t>JOB TITLE:</w:t>
            </w:r>
          </w:p>
        </w:tc>
        <w:tc>
          <w:tcPr>
            <w:tcW w:w="6633" w:type="dxa"/>
            <w:shd w:val="clear" w:color="auto" w:fill="auto"/>
          </w:tcPr>
          <w:p w14:paraId="6464E098" w14:textId="77777777" w:rsidR="00540C2A" w:rsidRPr="00073373" w:rsidRDefault="001375DC" w:rsidP="00073373">
            <w:pPr>
              <w:widowControl w:val="0"/>
              <w:tabs>
                <w:tab w:val="left" w:pos="-1440"/>
              </w:tabs>
              <w:spacing w:before="120" w:after="120"/>
              <w:jc w:val="center"/>
              <w:rPr>
                <w:bCs/>
                <w:snapToGrid w:val="0"/>
                <w:szCs w:val="20"/>
                <w:lang w:eastAsia="en-US"/>
              </w:rPr>
            </w:pPr>
            <w:r w:rsidRPr="00073373">
              <w:rPr>
                <w:bCs/>
                <w:snapToGrid w:val="0"/>
                <w:szCs w:val="20"/>
                <w:lang w:eastAsia="en-US"/>
              </w:rPr>
              <w:t>Senior Information Governance Officer</w:t>
            </w:r>
          </w:p>
        </w:tc>
      </w:tr>
      <w:tr w:rsidR="00540C2A" w:rsidRPr="00DE65BD" w14:paraId="24EE0F9B" w14:textId="77777777" w:rsidTr="00073373">
        <w:tc>
          <w:tcPr>
            <w:tcW w:w="2671" w:type="dxa"/>
            <w:shd w:val="clear" w:color="auto" w:fill="auto"/>
          </w:tcPr>
          <w:p w14:paraId="2EBC5FA3" w14:textId="77777777" w:rsidR="00540C2A" w:rsidRPr="00073373" w:rsidRDefault="00540C2A" w:rsidP="00073373">
            <w:pPr>
              <w:widowControl w:val="0"/>
              <w:tabs>
                <w:tab w:val="left" w:pos="-1440"/>
              </w:tabs>
              <w:spacing w:before="120" w:after="120"/>
              <w:jc w:val="both"/>
              <w:rPr>
                <w:b/>
                <w:snapToGrid w:val="0"/>
                <w:szCs w:val="20"/>
                <w:lang w:eastAsia="en-US"/>
              </w:rPr>
            </w:pPr>
            <w:r w:rsidRPr="00073373">
              <w:rPr>
                <w:b/>
                <w:snapToGrid w:val="0"/>
                <w:szCs w:val="20"/>
                <w:lang w:eastAsia="en-US"/>
              </w:rPr>
              <w:t>GRADE:</w:t>
            </w:r>
          </w:p>
        </w:tc>
        <w:tc>
          <w:tcPr>
            <w:tcW w:w="6633" w:type="dxa"/>
            <w:shd w:val="clear" w:color="auto" w:fill="auto"/>
          </w:tcPr>
          <w:p w14:paraId="0BADC869" w14:textId="59623609" w:rsidR="00540C2A" w:rsidRPr="00073373" w:rsidRDefault="007B6866" w:rsidP="00073373">
            <w:pPr>
              <w:widowControl w:val="0"/>
              <w:tabs>
                <w:tab w:val="left" w:pos="-1440"/>
              </w:tabs>
              <w:spacing w:before="120" w:after="120"/>
              <w:ind w:left="-18"/>
              <w:jc w:val="center"/>
              <w:rPr>
                <w:b/>
                <w:bCs/>
                <w:snapToGrid w:val="0"/>
                <w:szCs w:val="20"/>
                <w:lang w:eastAsia="en-US"/>
              </w:rPr>
            </w:pPr>
            <w:r>
              <w:rPr>
                <w:snapToGrid w:val="0"/>
                <w:szCs w:val="20"/>
                <w:lang w:eastAsia="en-US"/>
              </w:rPr>
              <w:t>I</w:t>
            </w:r>
          </w:p>
        </w:tc>
      </w:tr>
      <w:tr w:rsidR="00540C2A" w:rsidRPr="00DE65BD" w14:paraId="1C6F6403" w14:textId="77777777" w:rsidTr="00073373">
        <w:tc>
          <w:tcPr>
            <w:tcW w:w="2671" w:type="dxa"/>
            <w:shd w:val="clear" w:color="auto" w:fill="auto"/>
          </w:tcPr>
          <w:p w14:paraId="5BD96E45" w14:textId="77777777" w:rsidR="00540C2A" w:rsidRPr="00073373" w:rsidRDefault="00540C2A" w:rsidP="00073373">
            <w:pPr>
              <w:widowControl w:val="0"/>
              <w:tabs>
                <w:tab w:val="left" w:pos="-1440"/>
              </w:tabs>
              <w:spacing w:before="120" w:after="120"/>
              <w:jc w:val="both"/>
              <w:rPr>
                <w:b/>
                <w:snapToGrid w:val="0"/>
                <w:szCs w:val="20"/>
                <w:lang w:eastAsia="en-US"/>
              </w:rPr>
            </w:pPr>
            <w:r w:rsidRPr="00073373">
              <w:rPr>
                <w:b/>
                <w:snapToGrid w:val="0"/>
                <w:szCs w:val="20"/>
                <w:lang w:eastAsia="en-US"/>
              </w:rPr>
              <w:t>POST NUMBER:</w:t>
            </w:r>
          </w:p>
        </w:tc>
        <w:tc>
          <w:tcPr>
            <w:tcW w:w="6633" w:type="dxa"/>
            <w:shd w:val="clear" w:color="auto" w:fill="auto"/>
          </w:tcPr>
          <w:p w14:paraId="3F68396A" w14:textId="77777777" w:rsidR="00540C2A" w:rsidRPr="00073373" w:rsidRDefault="00540C2A" w:rsidP="00073373">
            <w:pPr>
              <w:widowControl w:val="0"/>
              <w:tabs>
                <w:tab w:val="left" w:pos="-1440"/>
              </w:tabs>
              <w:spacing w:before="120" w:after="120"/>
              <w:ind w:left="-18"/>
              <w:jc w:val="center"/>
              <w:rPr>
                <w:snapToGrid w:val="0"/>
                <w:szCs w:val="20"/>
                <w:lang w:eastAsia="en-US"/>
              </w:rPr>
            </w:pPr>
            <w:r w:rsidRPr="00073373">
              <w:rPr>
                <w:snapToGrid w:val="0"/>
                <w:szCs w:val="20"/>
                <w:lang w:eastAsia="en-US"/>
              </w:rPr>
              <w:t>tbc</w:t>
            </w:r>
          </w:p>
        </w:tc>
      </w:tr>
      <w:tr w:rsidR="00540C2A" w:rsidRPr="00DE65BD" w14:paraId="42333652" w14:textId="77777777" w:rsidTr="00073373">
        <w:tc>
          <w:tcPr>
            <w:tcW w:w="2671" w:type="dxa"/>
            <w:shd w:val="clear" w:color="auto" w:fill="auto"/>
          </w:tcPr>
          <w:p w14:paraId="785C8C05" w14:textId="77777777" w:rsidR="00540C2A" w:rsidRPr="00073373" w:rsidRDefault="00540C2A" w:rsidP="00073373">
            <w:pPr>
              <w:widowControl w:val="0"/>
              <w:tabs>
                <w:tab w:val="left" w:pos="-1440"/>
              </w:tabs>
              <w:spacing w:before="120" w:after="120"/>
              <w:jc w:val="both"/>
              <w:rPr>
                <w:b/>
                <w:snapToGrid w:val="0"/>
                <w:szCs w:val="20"/>
                <w:lang w:eastAsia="en-US"/>
              </w:rPr>
            </w:pPr>
            <w:r w:rsidRPr="00073373">
              <w:rPr>
                <w:b/>
                <w:snapToGrid w:val="0"/>
                <w:szCs w:val="20"/>
                <w:lang w:eastAsia="en-US"/>
              </w:rPr>
              <w:t>DIRECTORATE:</w:t>
            </w:r>
          </w:p>
        </w:tc>
        <w:tc>
          <w:tcPr>
            <w:tcW w:w="6633" w:type="dxa"/>
            <w:shd w:val="clear" w:color="auto" w:fill="auto"/>
          </w:tcPr>
          <w:p w14:paraId="1174A038" w14:textId="77777777" w:rsidR="00540C2A" w:rsidRPr="00073373" w:rsidRDefault="00540C2A" w:rsidP="00073373">
            <w:pPr>
              <w:widowControl w:val="0"/>
              <w:tabs>
                <w:tab w:val="left" w:pos="-1440"/>
                <w:tab w:val="left" w:pos="1150"/>
              </w:tabs>
              <w:spacing w:before="120" w:after="120"/>
              <w:ind w:left="-18"/>
              <w:jc w:val="center"/>
              <w:rPr>
                <w:snapToGrid w:val="0"/>
                <w:szCs w:val="20"/>
                <w:lang w:eastAsia="en-US"/>
              </w:rPr>
            </w:pPr>
            <w:r w:rsidRPr="00073373">
              <w:rPr>
                <w:snapToGrid w:val="0"/>
                <w:szCs w:val="20"/>
                <w:lang w:eastAsia="en-US"/>
              </w:rPr>
              <w:t>Resources</w:t>
            </w:r>
          </w:p>
        </w:tc>
      </w:tr>
      <w:tr w:rsidR="00540C2A" w:rsidRPr="00DE65BD" w14:paraId="3CE91EA6" w14:textId="77777777" w:rsidTr="00073373">
        <w:tc>
          <w:tcPr>
            <w:tcW w:w="2671" w:type="dxa"/>
            <w:shd w:val="clear" w:color="auto" w:fill="auto"/>
          </w:tcPr>
          <w:p w14:paraId="41B7C78C" w14:textId="77777777" w:rsidR="00540C2A" w:rsidRPr="00073373" w:rsidRDefault="00540C2A" w:rsidP="00073373">
            <w:pPr>
              <w:widowControl w:val="0"/>
              <w:tabs>
                <w:tab w:val="left" w:pos="-1440"/>
              </w:tabs>
              <w:spacing w:before="120" w:after="120"/>
              <w:jc w:val="both"/>
              <w:rPr>
                <w:b/>
                <w:snapToGrid w:val="0"/>
                <w:szCs w:val="20"/>
                <w:lang w:eastAsia="en-US"/>
              </w:rPr>
            </w:pPr>
            <w:r w:rsidRPr="00073373">
              <w:rPr>
                <w:b/>
                <w:snapToGrid w:val="0"/>
                <w:szCs w:val="20"/>
                <w:lang w:eastAsia="en-US"/>
              </w:rPr>
              <w:t>SERVICE:</w:t>
            </w:r>
          </w:p>
        </w:tc>
        <w:tc>
          <w:tcPr>
            <w:tcW w:w="6633" w:type="dxa"/>
            <w:shd w:val="clear" w:color="auto" w:fill="auto"/>
          </w:tcPr>
          <w:p w14:paraId="426F24F2" w14:textId="3CD47ACE" w:rsidR="00540C2A" w:rsidRPr="00073373" w:rsidRDefault="001E3EB9" w:rsidP="00073373">
            <w:pPr>
              <w:widowControl w:val="0"/>
              <w:tabs>
                <w:tab w:val="left" w:pos="-1440"/>
              </w:tabs>
              <w:spacing w:before="120" w:after="120"/>
              <w:jc w:val="center"/>
              <w:rPr>
                <w:snapToGrid w:val="0"/>
                <w:szCs w:val="20"/>
                <w:lang w:eastAsia="en-US"/>
              </w:rPr>
            </w:pPr>
            <w:r w:rsidRPr="00C75D39">
              <w:rPr>
                <w:snapToGrid w:val="0"/>
                <w:szCs w:val="20"/>
                <w:lang w:eastAsia="en-US"/>
              </w:rPr>
              <w:t>Information Governance, Complaints &amp; Members Enquiries (IGCME)</w:t>
            </w:r>
          </w:p>
        </w:tc>
      </w:tr>
      <w:tr w:rsidR="00540C2A" w:rsidRPr="00DE65BD" w14:paraId="7AA918A9" w14:textId="77777777" w:rsidTr="00073373">
        <w:tc>
          <w:tcPr>
            <w:tcW w:w="2671" w:type="dxa"/>
            <w:shd w:val="clear" w:color="auto" w:fill="auto"/>
          </w:tcPr>
          <w:p w14:paraId="56498BC3" w14:textId="77777777" w:rsidR="00540C2A" w:rsidRPr="00073373" w:rsidRDefault="00540C2A" w:rsidP="00073373">
            <w:pPr>
              <w:widowControl w:val="0"/>
              <w:tabs>
                <w:tab w:val="left" w:pos="-1440"/>
              </w:tabs>
              <w:spacing w:before="120" w:after="120"/>
              <w:jc w:val="both"/>
              <w:rPr>
                <w:b/>
                <w:snapToGrid w:val="0"/>
                <w:szCs w:val="20"/>
                <w:lang w:eastAsia="en-US"/>
              </w:rPr>
            </w:pPr>
            <w:r w:rsidRPr="00073373">
              <w:rPr>
                <w:b/>
                <w:snapToGrid w:val="0"/>
                <w:szCs w:val="20"/>
                <w:lang w:eastAsia="en-US"/>
              </w:rPr>
              <w:t>RESPONSIBLE TO</w:t>
            </w:r>
            <w:r w:rsidRPr="00073373">
              <w:rPr>
                <w:snapToGrid w:val="0"/>
                <w:szCs w:val="20"/>
                <w:lang w:eastAsia="en-US"/>
              </w:rPr>
              <w:tab/>
              <w:t>:</w:t>
            </w:r>
          </w:p>
        </w:tc>
        <w:tc>
          <w:tcPr>
            <w:tcW w:w="6633" w:type="dxa"/>
            <w:shd w:val="clear" w:color="auto" w:fill="auto"/>
          </w:tcPr>
          <w:p w14:paraId="5E83A04A" w14:textId="77777777" w:rsidR="00540C2A" w:rsidRPr="00073373" w:rsidRDefault="001375DC" w:rsidP="00073373">
            <w:pPr>
              <w:widowControl w:val="0"/>
              <w:tabs>
                <w:tab w:val="left" w:pos="-1440"/>
              </w:tabs>
              <w:spacing w:before="120" w:after="120"/>
              <w:ind w:left="-18"/>
              <w:jc w:val="center"/>
              <w:rPr>
                <w:b/>
                <w:bCs/>
                <w:snapToGrid w:val="0"/>
                <w:szCs w:val="20"/>
                <w:lang w:eastAsia="en-US"/>
              </w:rPr>
            </w:pPr>
            <w:r w:rsidRPr="00073373">
              <w:rPr>
                <w:snapToGrid w:val="0"/>
                <w:szCs w:val="20"/>
                <w:lang w:eastAsia="en-US"/>
              </w:rPr>
              <w:t>Data Protection Officer</w:t>
            </w:r>
          </w:p>
        </w:tc>
      </w:tr>
      <w:tr w:rsidR="00540C2A" w:rsidRPr="00DE65BD" w14:paraId="229F4CB5" w14:textId="77777777" w:rsidTr="00073373">
        <w:tc>
          <w:tcPr>
            <w:tcW w:w="2671" w:type="dxa"/>
            <w:shd w:val="clear" w:color="auto" w:fill="auto"/>
          </w:tcPr>
          <w:p w14:paraId="44240D2C" w14:textId="77777777" w:rsidR="00540C2A" w:rsidRPr="00073373" w:rsidRDefault="00540C2A" w:rsidP="00073373">
            <w:pPr>
              <w:widowControl w:val="0"/>
              <w:tabs>
                <w:tab w:val="left" w:pos="-1440"/>
              </w:tabs>
              <w:spacing w:before="120" w:after="120"/>
              <w:jc w:val="both"/>
              <w:rPr>
                <w:b/>
                <w:snapToGrid w:val="0"/>
                <w:szCs w:val="20"/>
                <w:lang w:eastAsia="en-US"/>
              </w:rPr>
            </w:pPr>
            <w:r w:rsidRPr="00073373">
              <w:rPr>
                <w:b/>
                <w:snapToGrid w:val="0"/>
                <w:szCs w:val="20"/>
                <w:lang w:eastAsia="en-US"/>
              </w:rPr>
              <w:t>RESPONSIBLE FOR:</w:t>
            </w:r>
          </w:p>
        </w:tc>
        <w:tc>
          <w:tcPr>
            <w:tcW w:w="6633" w:type="dxa"/>
            <w:shd w:val="clear" w:color="auto" w:fill="auto"/>
          </w:tcPr>
          <w:p w14:paraId="361A1B8A" w14:textId="15C3BFED" w:rsidR="00540C2A" w:rsidRPr="00073373" w:rsidRDefault="00101A8A" w:rsidP="00073373">
            <w:pPr>
              <w:spacing w:before="14" w:line="276" w:lineRule="auto"/>
              <w:jc w:val="center"/>
              <w:rPr>
                <w:iCs/>
                <w:color w:val="000000"/>
              </w:rPr>
            </w:pPr>
            <w:r>
              <w:rPr>
                <w:iCs/>
              </w:rPr>
              <w:t>n/a</w:t>
            </w:r>
          </w:p>
        </w:tc>
      </w:tr>
      <w:tr w:rsidR="00540C2A" w:rsidRPr="00DE65BD" w14:paraId="06428758" w14:textId="77777777" w:rsidTr="00073373">
        <w:tc>
          <w:tcPr>
            <w:tcW w:w="2671" w:type="dxa"/>
            <w:shd w:val="clear" w:color="auto" w:fill="auto"/>
          </w:tcPr>
          <w:p w14:paraId="544E91D8" w14:textId="77777777" w:rsidR="00540C2A" w:rsidRPr="00073373" w:rsidRDefault="00540C2A" w:rsidP="00073373">
            <w:pPr>
              <w:widowControl w:val="0"/>
              <w:tabs>
                <w:tab w:val="left" w:pos="-1440"/>
              </w:tabs>
              <w:spacing w:before="120" w:after="120"/>
              <w:jc w:val="both"/>
              <w:rPr>
                <w:b/>
                <w:snapToGrid w:val="0"/>
                <w:color w:val="FF0000"/>
                <w:szCs w:val="20"/>
                <w:lang w:eastAsia="en-US"/>
              </w:rPr>
            </w:pPr>
          </w:p>
          <w:p w14:paraId="653E005B" w14:textId="77777777" w:rsidR="00540C2A" w:rsidRPr="00073373" w:rsidRDefault="00540C2A" w:rsidP="00073373">
            <w:pPr>
              <w:widowControl w:val="0"/>
              <w:tabs>
                <w:tab w:val="left" w:pos="-1440"/>
              </w:tabs>
              <w:spacing w:before="120" w:after="120"/>
              <w:jc w:val="both"/>
              <w:rPr>
                <w:b/>
                <w:snapToGrid w:val="0"/>
                <w:color w:val="FF0000"/>
                <w:szCs w:val="20"/>
                <w:lang w:eastAsia="en-US"/>
              </w:rPr>
            </w:pPr>
          </w:p>
        </w:tc>
        <w:tc>
          <w:tcPr>
            <w:tcW w:w="6633" w:type="dxa"/>
            <w:shd w:val="clear" w:color="auto" w:fill="auto"/>
          </w:tcPr>
          <w:p w14:paraId="16A08AB0" w14:textId="0688E333" w:rsidR="00540C2A" w:rsidRPr="00073373" w:rsidRDefault="00540C2A" w:rsidP="00073373">
            <w:pPr>
              <w:widowControl w:val="0"/>
              <w:tabs>
                <w:tab w:val="left" w:pos="-1440"/>
              </w:tabs>
              <w:spacing w:before="120" w:after="120"/>
              <w:jc w:val="both"/>
              <w:rPr>
                <w:b/>
                <w:bCs/>
                <w:snapToGrid w:val="0"/>
                <w:lang w:eastAsia="en-US"/>
              </w:rPr>
            </w:pPr>
            <w:r w:rsidRPr="00073373">
              <w:rPr>
                <w:b/>
                <w:bCs/>
                <w:snapToGrid w:val="0"/>
                <w:lang w:eastAsia="en-US"/>
              </w:rPr>
              <w:t xml:space="preserve">DBS check: </w:t>
            </w:r>
            <w:r w:rsidRPr="00073373">
              <w:rPr>
                <w:snapToGrid w:val="0"/>
                <w:lang w:eastAsia="en-US"/>
              </w:rPr>
              <w:t>Not required</w:t>
            </w:r>
            <w:r w:rsidRPr="00073373">
              <w:rPr>
                <w:b/>
                <w:bCs/>
                <w:snapToGrid w:val="0"/>
                <w:color w:val="FF0000"/>
                <w:lang w:eastAsia="en-US"/>
              </w:rPr>
              <w:t xml:space="preserve"> </w:t>
            </w:r>
          </w:p>
          <w:p w14:paraId="27F53D6F" w14:textId="77777777" w:rsidR="00540C2A" w:rsidRPr="00073373" w:rsidRDefault="00540C2A" w:rsidP="00073373">
            <w:pPr>
              <w:widowControl w:val="0"/>
              <w:tabs>
                <w:tab w:val="left" w:pos="-1440"/>
              </w:tabs>
              <w:spacing w:before="120" w:after="120"/>
              <w:jc w:val="both"/>
              <w:rPr>
                <w:snapToGrid w:val="0"/>
                <w:lang w:eastAsia="en-US"/>
              </w:rPr>
            </w:pPr>
            <w:r w:rsidRPr="00073373">
              <w:rPr>
                <w:snapToGrid w:val="0"/>
                <w:lang w:eastAsia="en-US"/>
              </w:rPr>
              <w:t>This post is not politically restricted</w:t>
            </w:r>
          </w:p>
        </w:tc>
      </w:tr>
      <w:tr w:rsidR="00540C2A" w:rsidRPr="00DE65BD" w14:paraId="77E9B032" w14:textId="77777777" w:rsidTr="00073373">
        <w:tc>
          <w:tcPr>
            <w:tcW w:w="2671" w:type="dxa"/>
            <w:shd w:val="clear" w:color="auto" w:fill="auto"/>
          </w:tcPr>
          <w:p w14:paraId="414F0167" w14:textId="77777777" w:rsidR="00540C2A" w:rsidRPr="00073373" w:rsidRDefault="00540C2A" w:rsidP="00073373">
            <w:pPr>
              <w:widowControl w:val="0"/>
              <w:tabs>
                <w:tab w:val="left" w:pos="-1440"/>
              </w:tabs>
              <w:spacing w:before="120" w:after="120"/>
              <w:jc w:val="both"/>
              <w:rPr>
                <w:b/>
                <w:snapToGrid w:val="0"/>
                <w:szCs w:val="20"/>
                <w:lang w:eastAsia="en-US"/>
              </w:rPr>
            </w:pPr>
            <w:r w:rsidRPr="00073373">
              <w:rPr>
                <w:b/>
                <w:snapToGrid w:val="0"/>
                <w:szCs w:val="20"/>
                <w:lang w:eastAsia="en-US"/>
              </w:rPr>
              <w:t>JOB SUMMARY:</w:t>
            </w:r>
          </w:p>
        </w:tc>
        <w:tc>
          <w:tcPr>
            <w:tcW w:w="6633" w:type="dxa"/>
            <w:shd w:val="clear" w:color="auto" w:fill="auto"/>
          </w:tcPr>
          <w:p w14:paraId="0EF59C5F" w14:textId="6745C51E" w:rsidR="00540C2A" w:rsidRPr="0039139D" w:rsidRDefault="00FF13B8" w:rsidP="00073373">
            <w:pPr>
              <w:spacing w:after="240"/>
              <w:jc w:val="both"/>
            </w:pPr>
            <w:r w:rsidRPr="0039139D">
              <w:t xml:space="preserve">Provide </w:t>
            </w:r>
            <w:r w:rsidR="00336CF4" w:rsidRPr="0039139D">
              <w:t xml:space="preserve">informed / </w:t>
            </w:r>
            <w:r w:rsidR="00574D91" w:rsidRPr="0039139D">
              <w:t xml:space="preserve">accurate </w:t>
            </w:r>
            <w:r w:rsidR="00540C2A" w:rsidRPr="0039139D">
              <w:t>advice</w:t>
            </w:r>
            <w:r w:rsidR="00086DBC" w:rsidRPr="0039139D">
              <w:t xml:space="preserve"> and professional consultation</w:t>
            </w:r>
            <w:r w:rsidR="00540C2A" w:rsidRPr="0039139D">
              <w:t xml:space="preserve"> to </w:t>
            </w:r>
            <w:r w:rsidR="00086DBC" w:rsidRPr="0039139D">
              <w:t xml:space="preserve">the organisation, </w:t>
            </w:r>
            <w:r w:rsidR="00540C2A" w:rsidRPr="0039139D">
              <w:t xml:space="preserve">in matters arising under the UK GDPR, the Data Protection Act 2018, </w:t>
            </w:r>
            <w:r w:rsidR="00662927">
              <w:t>including Subject Access Requests</w:t>
            </w:r>
            <w:r w:rsidR="00372817">
              <w:t xml:space="preserve"> (SARs</w:t>
            </w:r>
            <w:r w:rsidR="00662927">
              <w:t>)</w:t>
            </w:r>
            <w:r w:rsidR="00662927" w:rsidRPr="002D6831">
              <w:t xml:space="preserve">, </w:t>
            </w:r>
            <w:r w:rsidR="00540C2A" w:rsidRPr="0039139D">
              <w:t>and wider privacy legislation requirements.</w:t>
            </w:r>
            <w:r w:rsidR="0039139D" w:rsidRPr="0039139D">
              <w:t xml:space="preserve"> </w:t>
            </w:r>
            <w:r w:rsidR="00E71694" w:rsidRPr="0039139D">
              <w:t>Assist in sa</w:t>
            </w:r>
            <w:r w:rsidR="00540C2A" w:rsidRPr="0039139D">
              <w:t>feguard</w:t>
            </w:r>
            <w:r w:rsidR="00E71694" w:rsidRPr="0039139D">
              <w:t>ing</w:t>
            </w:r>
            <w:r w:rsidR="00336CF4" w:rsidRPr="0039139D">
              <w:t xml:space="preserve"> </w:t>
            </w:r>
            <w:r w:rsidR="00540C2A" w:rsidRPr="0039139D">
              <w:t>the Council’s engagement with partners, contractors and other third parties.</w:t>
            </w:r>
          </w:p>
          <w:p w14:paraId="7F7C94B7" w14:textId="2B75E56B" w:rsidR="00540C2A" w:rsidRPr="0039139D" w:rsidRDefault="00540C2A" w:rsidP="00073373">
            <w:pPr>
              <w:spacing w:after="240"/>
              <w:jc w:val="both"/>
            </w:pPr>
            <w:r w:rsidRPr="0039139D">
              <w:t xml:space="preserve">Provide expert advice and services relating to matters arising under the </w:t>
            </w:r>
            <w:r w:rsidRPr="00073373">
              <w:rPr>
                <w:iCs/>
              </w:rPr>
              <w:t xml:space="preserve">Freedom of Information Act 2000 and the Environmental Information Regulations 2004, ensuring consistency of </w:t>
            </w:r>
            <w:r w:rsidR="00DD3BC8">
              <w:rPr>
                <w:iCs/>
              </w:rPr>
              <w:t xml:space="preserve">professional </w:t>
            </w:r>
            <w:r w:rsidRPr="00073373">
              <w:rPr>
                <w:iCs/>
              </w:rPr>
              <w:t xml:space="preserve">practice (across the organisation) and compliance with statutory obligations </w:t>
            </w:r>
            <w:r w:rsidR="00C242CB" w:rsidRPr="00073373">
              <w:rPr>
                <w:iCs/>
              </w:rPr>
              <w:t>–</w:t>
            </w:r>
            <w:r w:rsidRPr="00073373">
              <w:rPr>
                <w:iCs/>
              </w:rPr>
              <w:t xml:space="preserve"> </w:t>
            </w:r>
            <w:r w:rsidR="00C242CB" w:rsidRPr="00073373">
              <w:rPr>
                <w:iCs/>
              </w:rPr>
              <w:t xml:space="preserve">liaising </w:t>
            </w:r>
            <w:r w:rsidRPr="0039139D">
              <w:t>with external regulators</w:t>
            </w:r>
            <w:r w:rsidR="00C242CB" w:rsidRPr="0039139D">
              <w:t xml:space="preserve"> </w:t>
            </w:r>
            <w:r w:rsidR="00D84DFA" w:rsidRPr="0039139D">
              <w:t>(e.g.</w:t>
            </w:r>
            <w:r w:rsidRPr="0039139D">
              <w:t>, ICO and NHS Digital</w:t>
            </w:r>
            <w:r w:rsidR="00C242CB" w:rsidRPr="0039139D">
              <w:t>), as appropriate</w:t>
            </w:r>
            <w:r w:rsidRPr="0039139D">
              <w:t>.</w:t>
            </w:r>
          </w:p>
          <w:p w14:paraId="69623720" w14:textId="77777777" w:rsidR="00540C2A" w:rsidRPr="0039139D" w:rsidRDefault="00574D91" w:rsidP="006F2AF0">
            <w:r w:rsidRPr="0039139D">
              <w:t xml:space="preserve">Assist in developing </w:t>
            </w:r>
            <w:r w:rsidR="00540C2A" w:rsidRPr="0039139D">
              <w:t>effective policies, corporate processes</w:t>
            </w:r>
            <w:r w:rsidR="00E71694" w:rsidRPr="0039139D">
              <w:t>,</w:t>
            </w:r>
            <w:r w:rsidR="00540C2A" w:rsidRPr="0039139D">
              <w:t xml:space="preserve"> and networks with senior managers to ensure </w:t>
            </w:r>
            <w:r w:rsidRPr="0039139D">
              <w:t xml:space="preserve">information governance </w:t>
            </w:r>
            <w:r w:rsidR="00540C2A" w:rsidRPr="0039139D">
              <w:t>advice is sought;</w:t>
            </w:r>
            <w:r w:rsidR="00C242CB" w:rsidRPr="0039139D">
              <w:t xml:space="preserve"> </w:t>
            </w:r>
            <w:r w:rsidR="00540C2A" w:rsidRPr="0039139D">
              <w:t xml:space="preserve">deliver advice, guidance, comprehensive monitoring regimes and audits. </w:t>
            </w:r>
            <w:r w:rsidR="00777F35" w:rsidRPr="0039139D">
              <w:t xml:space="preserve">Provide training and coach </w:t>
            </w:r>
            <w:r w:rsidR="00E71694" w:rsidRPr="0039139D">
              <w:t xml:space="preserve">council officers </w:t>
            </w:r>
            <w:r w:rsidR="00540C2A" w:rsidRPr="0039139D">
              <w:t xml:space="preserve">at all levels </w:t>
            </w:r>
            <w:r w:rsidR="00777F35" w:rsidRPr="0039139D">
              <w:t xml:space="preserve">in line with their specific </w:t>
            </w:r>
            <w:r w:rsidR="00540C2A" w:rsidRPr="0039139D">
              <w:t>roles and responsibilities</w:t>
            </w:r>
            <w:r w:rsidR="00E71694" w:rsidRPr="0039139D">
              <w:t>.</w:t>
            </w:r>
          </w:p>
        </w:tc>
      </w:tr>
      <w:tr w:rsidR="00540C2A" w:rsidRPr="00DE65BD" w14:paraId="3DC92081" w14:textId="77777777" w:rsidTr="00073373">
        <w:tc>
          <w:tcPr>
            <w:tcW w:w="2671" w:type="dxa"/>
            <w:shd w:val="clear" w:color="auto" w:fill="auto"/>
          </w:tcPr>
          <w:p w14:paraId="5B196BBE" w14:textId="77777777" w:rsidR="00540C2A" w:rsidRPr="00073373" w:rsidRDefault="00540C2A" w:rsidP="00073373">
            <w:pPr>
              <w:widowControl w:val="0"/>
              <w:tabs>
                <w:tab w:val="left" w:pos="-1440"/>
              </w:tabs>
              <w:spacing w:before="120" w:after="120"/>
              <w:ind w:right="175"/>
              <w:rPr>
                <w:snapToGrid w:val="0"/>
                <w:lang w:eastAsia="en-US"/>
              </w:rPr>
            </w:pPr>
            <w:r w:rsidRPr="00073373">
              <w:rPr>
                <w:b/>
                <w:snapToGrid w:val="0"/>
                <w:lang w:eastAsia="en-US"/>
              </w:rPr>
              <w:t>ROLE REQUIREMENTS:</w:t>
            </w:r>
          </w:p>
        </w:tc>
        <w:tc>
          <w:tcPr>
            <w:tcW w:w="6633" w:type="dxa"/>
            <w:shd w:val="clear" w:color="auto" w:fill="auto"/>
          </w:tcPr>
          <w:p w14:paraId="79474258" w14:textId="77777777" w:rsidR="00540C2A" w:rsidRPr="00073373" w:rsidRDefault="00540C2A" w:rsidP="00073373">
            <w:pPr>
              <w:jc w:val="both"/>
              <w:rPr>
                <w:rFonts w:eastAsia="Arial"/>
                <w:i/>
                <w:iCs/>
                <w:sz w:val="20"/>
                <w:szCs w:val="20"/>
              </w:rPr>
            </w:pPr>
            <w:r w:rsidRPr="00073373">
              <w:rPr>
                <w:rFonts w:eastAsia="Arial"/>
                <w:i/>
                <w:iCs/>
                <w:sz w:val="20"/>
                <w:szCs w:val="20"/>
              </w:rPr>
              <w:t>This list is not exhaustive.</w:t>
            </w:r>
          </w:p>
        </w:tc>
      </w:tr>
      <w:tr w:rsidR="00321A08" w:rsidRPr="00DE65BD" w14:paraId="2C938A6D" w14:textId="77777777" w:rsidTr="00073373">
        <w:tc>
          <w:tcPr>
            <w:tcW w:w="2671" w:type="dxa"/>
            <w:shd w:val="clear" w:color="auto" w:fill="auto"/>
          </w:tcPr>
          <w:p w14:paraId="67F0DC7D" w14:textId="77777777" w:rsidR="00321A08" w:rsidRPr="00073373" w:rsidRDefault="00321A08" w:rsidP="00073373">
            <w:pPr>
              <w:pStyle w:val="ListParagraph"/>
              <w:widowControl w:val="0"/>
              <w:numPr>
                <w:ilvl w:val="0"/>
                <w:numId w:val="37"/>
              </w:numPr>
              <w:tabs>
                <w:tab w:val="left" w:pos="-1440"/>
              </w:tabs>
              <w:spacing w:before="120" w:after="120"/>
              <w:ind w:right="175"/>
              <w:contextualSpacing/>
              <w:jc w:val="right"/>
              <w:rPr>
                <w:snapToGrid w:val="0"/>
                <w:lang w:eastAsia="en-US"/>
              </w:rPr>
            </w:pPr>
          </w:p>
        </w:tc>
        <w:tc>
          <w:tcPr>
            <w:tcW w:w="6633" w:type="dxa"/>
            <w:shd w:val="clear" w:color="auto" w:fill="auto"/>
          </w:tcPr>
          <w:p w14:paraId="1E478945" w14:textId="37AE96F2" w:rsidR="00321A08" w:rsidRPr="00540C2A" w:rsidRDefault="00102AB7" w:rsidP="00073373">
            <w:pPr>
              <w:jc w:val="both"/>
            </w:pPr>
            <w:r>
              <w:t xml:space="preserve">Use </w:t>
            </w:r>
            <w:r w:rsidR="00F616F2">
              <w:t>seminars, meetings</w:t>
            </w:r>
            <w:r w:rsidR="00690AF8">
              <w:t xml:space="preserve"> and other </w:t>
            </w:r>
            <w:r>
              <w:t>events</w:t>
            </w:r>
            <w:r w:rsidR="00690AF8">
              <w:t xml:space="preserve">, </w:t>
            </w:r>
            <w:r>
              <w:t>etc., to a</w:t>
            </w:r>
            <w:r w:rsidR="009A7096">
              <w:t xml:space="preserve">ssist in raising the </w:t>
            </w:r>
            <w:r w:rsidR="00321A08" w:rsidRPr="00540C2A">
              <w:t xml:space="preserve">profile and </w:t>
            </w:r>
            <w:r w:rsidR="009A7096">
              <w:t xml:space="preserve">understanding of the </w:t>
            </w:r>
            <w:r w:rsidR="00321A08" w:rsidRPr="00540C2A">
              <w:t xml:space="preserve">data protection </w:t>
            </w:r>
            <w:r w:rsidR="00321A08" w:rsidRPr="00540C2A">
              <w:lastRenderedPageBreak/>
              <w:t xml:space="preserve">and information governance functions within the </w:t>
            </w:r>
            <w:r>
              <w:t>C</w:t>
            </w:r>
            <w:r w:rsidR="00321A08" w:rsidRPr="00540C2A">
              <w:t>ouncil</w:t>
            </w:r>
            <w:r>
              <w:t xml:space="preserve">; </w:t>
            </w:r>
            <w:r w:rsidR="00321A08" w:rsidRPr="00540C2A">
              <w:t xml:space="preserve">and work with elected </w:t>
            </w:r>
            <w:r>
              <w:t>M</w:t>
            </w:r>
            <w:r w:rsidR="00321A08" w:rsidRPr="00540C2A">
              <w:t xml:space="preserve">embers and </w:t>
            </w:r>
            <w:r w:rsidR="009A7096">
              <w:t xml:space="preserve">appropriate </w:t>
            </w:r>
            <w:r w:rsidR="00321A08" w:rsidRPr="00540C2A">
              <w:t>council officers</w:t>
            </w:r>
            <w:r w:rsidR="009A7096">
              <w:t xml:space="preserve"> </w:t>
            </w:r>
            <w:r w:rsidR="00321A08" w:rsidRPr="00540C2A">
              <w:t xml:space="preserve">to achieve this. </w:t>
            </w:r>
          </w:p>
          <w:p w14:paraId="3969D816" w14:textId="77777777" w:rsidR="00321A08" w:rsidRDefault="00321A08" w:rsidP="00073373">
            <w:pPr>
              <w:jc w:val="both"/>
            </w:pPr>
          </w:p>
        </w:tc>
      </w:tr>
      <w:tr w:rsidR="00540C2A" w:rsidRPr="00DE65BD" w14:paraId="51BEF806" w14:textId="77777777" w:rsidTr="00073373">
        <w:tc>
          <w:tcPr>
            <w:tcW w:w="2671" w:type="dxa"/>
            <w:shd w:val="clear" w:color="auto" w:fill="auto"/>
          </w:tcPr>
          <w:p w14:paraId="3332478C" w14:textId="77777777" w:rsidR="00540C2A" w:rsidRPr="00073373" w:rsidRDefault="00540C2A" w:rsidP="00073373">
            <w:pPr>
              <w:pStyle w:val="ListParagraph"/>
              <w:widowControl w:val="0"/>
              <w:numPr>
                <w:ilvl w:val="0"/>
                <w:numId w:val="37"/>
              </w:numPr>
              <w:tabs>
                <w:tab w:val="left" w:pos="-1440"/>
              </w:tabs>
              <w:spacing w:before="120" w:after="120"/>
              <w:ind w:right="175"/>
              <w:contextualSpacing/>
              <w:jc w:val="right"/>
              <w:rPr>
                <w:snapToGrid w:val="0"/>
                <w:lang w:eastAsia="en-US"/>
              </w:rPr>
            </w:pPr>
          </w:p>
        </w:tc>
        <w:tc>
          <w:tcPr>
            <w:tcW w:w="6633" w:type="dxa"/>
            <w:shd w:val="clear" w:color="auto" w:fill="auto"/>
          </w:tcPr>
          <w:p w14:paraId="2AEF986F" w14:textId="4F42B651" w:rsidR="00357117" w:rsidRPr="00073373" w:rsidRDefault="00EB6384" w:rsidP="00073373">
            <w:pPr>
              <w:jc w:val="both"/>
              <w:rPr>
                <w:color w:val="4472C4"/>
              </w:rPr>
            </w:pPr>
            <w:r w:rsidRPr="00E00059">
              <w:t>A</w:t>
            </w:r>
            <w:r w:rsidR="00540C2A" w:rsidRPr="00E00059">
              <w:t>ct professionally,</w:t>
            </w:r>
            <w:r w:rsidRPr="00E00059">
              <w:t xml:space="preserve"> providing </w:t>
            </w:r>
            <w:r w:rsidR="00540C2A" w:rsidRPr="00E00059">
              <w:t>expert</w:t>
            </w:r>
            <w:r w:rsidR="00DD777C" w:rsidRPr="00E00059">
              <w:t xml:space="preserve">, helpful </w:t>
            </w:r>
            <w:r w:rsidRPr="00E00059">
              <w:t xml:space="preserve">and timely advice / </w:t>
            </w:r>
            <w:r w:rsidR="00540C2A" w:rsidRPr="00E00059">
              <w:t xml:space="preserve">guidance to elected </w:t>
            </w:r>
            <w:r w:rsidR="00CF71D1">
              <w:t>M</w:t>
            </w:r>
            <w:r w:rsidR="00540C2A" w:rsidRPr="00E00059">
              <w:t xml:space="preserve">embers and council officers on </w:t>
            </w:r>
            <w:r w:rsidR="006641CA">
              <w:t xml:space="preserve">complex </w:t>
            </w:r>
            <w:r w:rsidR="00540C2A" w:rsidRPr="00E00059">
              <w:t>data protection</w:t>
            </w:r>
            <w:r w:rsidR="003E3588">
              <w:t>,</w:t>
            </w:r>
            <w:r w:rsidR="00DE398F">
              <w:t xml:space="preserve"> </w:t>
            </w:r>
            <w:r w:rsidR="00232B8C">
              <w:t>SARs</w:t>
            </w:r>
            <w:r w:rsidR="00224ED0">
              <w:t xml:space="preserve"> </w:t>
            </w:r>
            <w:r w:rsidR="00540C2A" w:rsidRPr="00E00059">
              <w:t>and information governance matters</w:t>
            </w:r>
            <w:r w:rsidR="00390A56" w:rsidRPr="00E00059">
              <w:t>,</w:t>
            </w:r>
            <w:r w:rsidR="00540C2A" w:rsidRPr="00E00059">
              <w:t xml:space="preserve"> to ensure compliance with</w:t>
            </w:r>
            <w:r w:rsidR="00102AB7">
              <w:t xml:space="preserve"> the Council’s </w:t>
            </w:r>
            <w:r w:rsidR="00DD777C" w:rsidRPr="00E00059">
              <w:t>policies and</w:t>
            </w:r>
            <w:r w:rsidR="00102AB7">
              <w:t xml:space="preserve"> relevant legislation. </w:t>
            </w:r>
            <w:r w:rsidR="00540C2A" w:rsidRPr="00E00059">
              <w:t xml:space="preserve"> </w:t>
            </w:r>
          </w:p>
          <w:p w14:paraId="44B7943E" w14:textId="77777777" w:rsidR="00390A56" w:rsidRPr="00356F8B" w:rsidRDefault="00390A56" w:rsidP="00073373">
            <w:pPr>
              <w:jc w:val="both"/>
            </w:pPr>
          </w:p>
        </w:tc>
      </w:tr>
      <w:tr w:rsidR="005A4AC9" w:rsidRPr="00DE65BD" w14:paraId="081D41BF" w14:textId="77777777" w:rsidTr="00073373">
        <w:tc>
          <w:tcPr>
            <w:tcW w:w="2671" w:type="dxa"/>
            <w:shd w:val="clear" w:color="auto" w:fill="auto"/>
          </w:tcPr>
          <w:p w14:paraId="263DCE6E" w14:textId="77777777" w:rsidR="005A4AC9" w:rsidRPr="00073373" w:rsidRDefault="005A4AC9" w:rsidP="00073373">
            <w:pPr>
              <w:pStyle w:val="ListParagraph"/>
              <w:widowControl w:val="0"/>
              <w:numPr>
                <w:ilvl w:val="0"/>
                <w:numId w:val="37"/>
              </w:numPr>
              <w:tabs>
                <w:tab w:val="left" w:pos="-1440"/>
              </w:tabs>
              <w:spacing w:before="120" w:after="120"/>
              <w:ind w:right="175"/>
              <w:contextualSpacing/>
              <w:jc w:val="right"/>
              <w:rPr>
                <w:snapToGrid w:val="0"/>
                <w:lang w:eastAsia="en-US"/>
              </w:rPr>
            </w:pPr>
          </w:p>
        </w:tc>
        <w:tc>
          <w:tcPr>
            <w:tcW w:w="6633" w:type="dxa"/>
            <w:shd w:val="clear" w:color="auto" w:fill="auto"/>
          </w:tcPr>
          <w:p w14:paraId="2C251A0B" w14:textId="77777777" w:rsidR="005A4AC9" w:rsidRPr="00E00059" w:rsidRDefault="005A4AC9" w:rsidP="00073373">
            <w:pPr>
              <w:jc w:val="both"/>
            </w:pPr>
            <w:r w:rsidRPr="00E00059">
              <w:t xml:space="preserve">Use </w:t>
            </w:r>
            <w:r w:rsidR="00116801">
              <w:t xml:space="preserve">knowledge, </w:t>
            </w:r>
            <w:r w:rsidRPr="00E00059">
              <w:t xml:space="preserve">creativity, and professional judgement to identify and translate legislative requirements into effective sustainable solutions, to facilitate the delivery of business compliance relating </w:t>
            </w:r>
            <w:r w:rsidRPr="00580516">
              <w:t xml:space="preserve">to </w:t>
            </w:r>
            <w:r w:rsidR="001E397B" w:rsidRPr="00580516">
              <w:t>I</w:t>
            </w:r>
            <w:r w:rsidRPr="00580516">
              <w:t xml:space="preserve">nformation </w:t>
            </w:r>
            <w:r w:rsidR="001E397B" w:rsidRPr="00580516">
              <w:t>S</w:t>
            </w:r>
            <w:r w:rsidRPr="00580516">
              <w:t>ecurity, F</w:t>
            </w:r>
            <w:r w:rsidR="001E397B" w:rsidRPr="00580516">
              <w:t>reedom of Information (F</w:t>
            </w:r>
            <w:r w:rsidRPr="00580516">
              <w:t>oI</w:t>
            </w:r>
            <w:r w:rsidR="001E397B" w:rsidRPr="00580516">
              <w:t>)</w:t>
            </w:r>
            <w:r w:rsidRPr="00580516">
              <w:t xml:space="preserve">, </w:t>
            </w:r>
            <w:r w:rsidR="001E397B" w:rsidRPr="00580516">
              <w:t xml:space="preserve">Environmental Information </w:t>
            </w:r>
            <w:r w:rsidR="00580516" w:rsidRPr="00580516">
              <w:t>Regulations (</w:t>
            </w:r>
            <w:r w:rsidRPr="00580516">
              <w:t>EIR</w:t>
            </w:r>
            <w:r w:rsidR="001E397B" w:rsidRPr="00580516">
              <w:t>)</w:t>
            </w:r>
            <w:r w:rsidRPr="00580516">
              <w:t xml:space="preserve">, </w:t>
            </w:r>
            <w:r w:rsidR="00580516" w:rsidRPr="00580516">
              <w:t>R</w:t>
            </w:r>
            <w:r w:rsidRPr="00580516">
              <w:t xml:space="preserve">ecords </w:t>
            </w:r>
            <w:r w:rsidR="00580516" w:rsidRPr="00580516">
              <w:t>M</w:t>
            </w:r>
            <w:r w:rsidRPr="00580516">
              <w:t xml:space="preserve">anagement and </w:t>
            </w:r>
            <w:r w:rsidR="00580516" w:rsidRPr="00580516">
              <w:t>I</w:t>
            </w:r>
            <w:r w:rsidRPr="00580516">
              <w:t xml:space="preserve">nformation </w:t>
            </w:r>
            <w:r w:rsidR="00580516" w:rsidRPr="00580516">
              <w:t>S</w:t>
            </w:r>
            <w:r w:rsidRPr="00580516">
              <w:t>haring.</w:t>
            </w:r>
            <w:r w:rsidRPr="00E00059">
              <w:t xml:space="preserve"> </w:t>
            </w:r>
          </w:p>
          <w:p w14:paraId="2664E7CC" w14:textId="77777777" w:rsidR="005A4AC9" w:rsidRPr="00073373" w:rsidRDefault="005A4AC9" w:rsidP="00073373">
            <w:pPr>
              <w:jc w:val="both"/>
              <w:rPr>
                <w:color w:val="4472C4"/>
              </w:rPr>
            </w:pPr>
          </w:p>
        </w:tc>
      </w:tr>
      <w:tr w:rsidR="001B39D3" w:rsidRPr="00DE65BD" w14:paraId="5A55FAA8" w14:textId="77777777" w:rsidTr="00073373">
        <w:tc>
          <w:tcPr>
            <w:tcW w:w="2671" w:type="dxa"/>
            <w:shd w:val="clear" w:color="auto" w:fill="auto"/>
          </w:tcPr>
          <w:p w14:paraId="656FFE8C" w14:textId="77777777" w:rsidR="001B39D3" w:rsidRPr="00073373" w:rsidRDefault="001B39D3" w:rsidP="00073373">
            <w:pPr>
              <w:pStyle w:val="ListParagraph"/>
              <w:widowControl w:val="0"/>
              <w:numPr>
                <w:ilvl w:val="0"/>
                <w:numId w:val="37"/>
              </w:numPr>
              <w:tabs>
                <w:tab w:val="left" w:pos="-1440"/>
              </w:tabs>
              <w:spacing w:before="120" w:after="120"/>
              <w:ind w:right="175"/>
              <w:contextualSpacing/>
              <w:jc w:val="right"/>
              <w:rPr>
                <w:snapToGrid w:val="0"/>
                <w:lang w:eastAsia="en-US"/>
              </w:rPr>
            </w:pPr>
          </w:p>
        </w:tc>
        <w:tc>
          <w:tcPr>
            <w:tcW w:w="6633" w:type="dxa"/>
            <w:shd w:val="clear" w:color="auto" w:fill="auto"/>
          </w:tcPr>
          <w:p w14:paraId="1485299D" w14:textId="2A94AA22" w:rsidR="001B39D3" w:rsidRDefault="001B39D3" w:rsidP="00073373">
            <w:pPr>
              <w:jc w:val="both"/>
            </w:pPr>
            <w:r>
              <w:t>As appropriate, l</w:t>
            </w:r>
            <w:r w:rsidRPr="00E52B2E">
              <w:t>og</w:t>
            </w:r>
            <w:r w:rsidR="0028474B">
              <w:t>/process</w:t>
            </w:r>
            <w:r w:rsidRPr="00E52B2E">
              <w:t xml:space="preserve"> calls and activities relat</w:t>
            </w:r>
            <w:r w:rsidR="00095499">
              <w:t xml:space="preserve">ing </w:t>
            </w:r>
            <w:r w:rsidRPr="00E52B2E">
              <w:t xml:space="preserve">to </w:t>
            </w:r>
            <w:r w:rsidR="00390A56">
              <w:t xml:space="preserve">data </w:t>
            </w:r>
            <w:r w:rsidR="0096584B">
              <w:t>security</w:t>
            </w:r>
            <w:r w:rsidR="00390A56">
              <w:t xml:space="preserve"> </w:t>
            </w:r>
            <w:r w:rsidR="0096584B">
              <w:t>and information requests</w:t>
            </w:r>
            <w:r w:rsidR="00095499">
              <w:t xml:space="preserve"> (including</w:t>
            </w:r>
            <w:r w:rsidR="001E585B">
              <w:t xml:space="preserve"> security incidents, </w:t>
            </w:r>
            <w:r w:rsidR="00095499">
              <w:t>SARs, FoIs, and EIRs</w:t>
            </w:r>
            <w:r w:rsidR="00226067">
              <w:t xml:space="preserve"> etc.</w:t>
            </w:r>
            <w:r w:rsidR="00095499">
              <w:t>)</w:t>
            </w:r>
            <w:r w:rsidR="001E585B">
              <w:t xml:space="preserve">. Ensure </w:t>
            </w:r>
            <w:r>
              <w:t>accurate record</w:t>
            </w:r>
            <w:r w:rsidR="00B4441B">
              <w:t xml:space="preserve">s </w:t>
            </w:r>
            <w:r>
              <w:t>that clearly identify</w:t>
            </w:r>
            <w:r w:rsidR="001E585B">
              <w:t xml:space="preserve"> time</w:t>
            </w:r>
            <w:r w:rsidR="00B4441B">
              <w:t>-</w:t>
            </w:r>
            <w:r w:rsidR="001E585B">
              <w:t>lines and</w:t>
            </w:r>
            <w:r>
              <w:t xml:space="preserve"> responsible</w:t>
            </w:r>
            <w:r w:rsidR="00B4441B">
              <w:t xml:space="preserve"> officers/</w:t>
            </w:r>
            <w:r>
              <w:t xml:space="preserve">departments; and </w:t>
            </w:r>
            <w:r w:rsidRPr="00E52B2E">
              <w:t>maintain</w:t>
            </w:r>
            <w:r w:rsidR="0096584B">
              <w:t xml:space="preserve"> </w:t>
            </w:r>
            <w:r w:rsidRPr="00E52B2E">
              <w:t>accurate information on</w:t>
            </w:r>
            <w:r w:rsidR="00153003">
              <w:t xml:space="preserve"> manual and digital systems </w:t>
            </w:r>
            <w:r>
              <w:t xml:space="preserve">in a manner that </w:t>
            </w:r>
            <w:r w:rsidR="00153003">
              <w:t xml:space="preserve">assures </w:t>
            </w:r>
            <w:r>
              <w:t xml:space="preserve">high </w:t>
            </w:r>
            <w:r w:rsidRPr="00E52B2E">
              <w:t>quality of data</w:t>
            </w:r>
            <w:r w:rsidR="00357117">
              <w:t xml:space="preserve">, </w:t>
            </w:r>
            <w:r w:rsidR="00226067">
              <w:t xml:space="preserve">information security </w:t>
            </w:r>
            <w:r w:rsidR="00357117">
              <w:t>and statutory compliance</w:t>
            </w:r>
            <w:r w:rsidRPr="00E52B2E">
              <w:t>.</w:t>
            </w:r>
          </w:p>
          <w:p w14:paraId="539A1CF6" w14:textId="77777777" w:rsidR="001B39D3" w:rsidRPr="0038527C" w:rsidRDefault="001B39D3" w:rsidP="00073373">
            <w:pPr>
              <w:jc w:val="both"/>
            </w:pPr>
          </w:p>
        </w:tc>
      </w:tr>
      <w:tr w:rsidR="00F50903" w:rsidRPr="00DE65BD" w14:paraId="02A47278" w14:textId="77777777" w:rsidTr="00073373">
        <w:tc>
          <w:tcPr>
            <w:tcW w:w="2671" w:type="dxa"/>
            <w:shd w:val="clear" w:color="auto" w:fill="auto"/>
          </w:tcPr>
          <w:p w14:paraId="2F7DF173" w14:textId="77777777" w:rsidR="00F50903" w:rsidRPr="00073373" w:rsidRDefault="00F50903" w:rsidP="00073373">
            <w:pPr>
              <w:pStyle w:val="ListParagraph"/>
              <w:widowControl w:val="0"/>
              <w:numPr>
                <w:ilvl w:val="0"/>
                <w:numId w:val="37"/>
              </w:numPr>
              <w:tabs>
                <w:tab w:val="left" w:pos="-1440"/>
              </w:tabs>
              <w:spacing w:before="120" w:after="120"/>
              <w:ind w:right="175"/>
              <w:contextualSpacing/>
              <w:jc w:val="right"/>
              <w:rPr>
                <w:snapToGrid w:val="0"/>
                <w:lang w:eastAsia="en-US"/>
              </w:rPr>
            </w:pPr>
          </w:p>
        </w:tc>
        <w:tc>
          <w:tcPr>
            <w:tcW w:w="6633" w:type="dxa"/>
            <w:shd w:val="clear" w:color="auto" w:fill="auto"/>
          </w:tcPr>
          <w:p w14:paraId="0DA48A45" w14:textId="77777777" w:rsidR="00F50903" w:rsidRPr="00073373" w:rsidRDefault="00580516" w:rsidP="00073373">
            <w:pPr>
              <w:pStyle w:val="Style1"/>
              <w:tabs>
                <w:tab w:val="clear" w:pos="4320"/>
                <w:tab w:val="clear" w:pos="8640"/>
                <w:tab w:val="left" w:pos="540"/>
                <w:tab w:val="left" w:pos="2694"/>
                <w:tab w:val="right" w:pos="9355"/>
              </w:tabs>
              <w:jc w:val="both"/>
              <w:rPr>
                <w:rFonts w:ascii="Arial" w:hAnsi="Arial" w:cs="Arial"/>
              </w:rPr>
            </w:pPr>
            <w:r w:rsidRPr="00073373">
              <w:rPr>
                <w:rFonts w:ascii="Arial" w:hAnsi="Arial" w:cs="Arial"/>
              </w:rPr>
              <w:t>Assist in providing consultation for, and audits on, tasks such as contract compliance, record keeping, risk assessment and privacy impact assessments, training, procurement activity, data sharing agreements, policy reviews and corporate records for data processing.</w:t>
            </w:r>
          </w:p>
          <w:p w14:paraId="7C592319" w14:textId="77777777" w:rsidR="00580516" w:rsidRPr="00073373" w:rsidRDefault="00580516" w:rsidP="00073373">
            <w:pPr>
              <w:pStyle w:val="Style1"/>
              <w:tabs>
                <w:tab w:val="clear" w:pos="4320"/>
                <w:tab w:val="clear" w:pos="8640"/>
                <w:tab w:val="left" w:pos="540"/>
                <w:tab w:val="left" w:pos="2694"/>
                <w:tab w:val="right" w:pos="9355"/>
              </w:tabs>
              <w:jc w:val="both"/>
              <w:rPr>
                <w:rFonts w:ascii="Arial" w:hAnsi="Arial" w:cs="Arial"/>
              </w:rPr>
            </w:pPr>
          </w:p>
        </w:tc>
      </w:tr>
      <w:tr w:rsidR="00540C2A" w:rsidRPr="00DE65BD" w14:paraId="21C3AFC4" w14:textId="77777777" w:rsidTr="00073373">
        <w:tc>
          <w:tcPr>
            <w:tcW w:w="2671" w:type="dxa"/>
            <w:shd w:val="clear" w:color="auto" w:fill="auto"/>
          </w:tcPr>
          <w:p w14:paraId="79C806C9" w14:textId="77777777" w:rsidR="00540C2A" w:rsidRPr="00073373" w:rsidRDefault="00540C2A" w:rsidP="00073373">
            <w:pPr>
              <w:pStyle w:val="ListParagraph"/>
              <w:widowControl w:val="0"/>
              <w:numPr>
                <w:ilvl w:val="0"/>
                <w:numId w:val="37"/>
              </w:numPr>
              <w:tabs>
                <w:tab w:val="left" w:pos="-1440"/>
              </w:tabs>
              <w:spacing w:before="120" w:after="120"/>
              <w:ind w:right="175"/>
              <w:contextualSpacing/>
              <w:jc w:val="right"/>
              <w:rPr>
                <w:snapToGrid w:val="0"/>
                <w:lang w:eastAsia="en-US"/>
              </w:rPr>
            </w:pPr>
          </w:p>
        </w:tc>
        <w:tc>
          <w:tcPr>
            <w:tcW w:w="6633" w:type="dxa"/>
            <w:shd w:val="clear" w:color="auto" w:fill="auto"/>
          </w:tcPr>
          <w:p w14:paraId="09B938C6" w14:textId="77777777" w:rsidR="00540C2A" w:rsidRPr="00783549" w:rsidRDefault="00540C2A" w:rsidP="00073373">
            <w:pPr>
              <w:spacing w:after="240"/>
              <w:jc w:val="both"/>
            </w:pPr>
            <w:r w:rsidRPr="00783549">
              <w:t xml:space="preserve">Prepare reports </w:t>
            </w:r>
            <w:r w:rsidR="00CD69A9" w:rsidRPr="00783549">
              <w:t xml:space="preserve">as </w:t>
            </w:r>
            <w:r w:rsidRPr="00783549">
              <w:t>regularly</w:t>
            </w:r>
            <w:r w:rsidR="00CD69A9" w:rsidRPr="00783549">
              <w:t xml:space="preserve"> </w:t>
            </w:r>
            <w:r w:rsidRPr="00783549">
              <w:t xml:space="preserve">as </w:t>
            </w:r>
            <w:r w:rsidR="00C85420" w:rsidRPr="00783549">
              <w:t xml:space="preserve">is </w:t>
            </w:r>
            <w:r w:rsidRPr="00783549">
              <w:t>necessary</w:t>
            </w:r>
            <w:r w:rsidR="00C85420" w:rsidRPr="00783549">
              <w:t>,</w:t>
            </w:r>
            <w:r w:rsidRPr="00783549">
              <w:t xml:space="preserve"> for presenting </w:t>
            </w:r>
            <w:r w:rsidR="00866CC0" w:rsidRPr="00783549">
              <w:t xml:space="preserve">to </w:t>
            </w:r>
            <w:r w:rsidRPr="00783549">
              <w:t>senior managers</w:t>
            </w:r>
            <w:r w:rsidR="00866CC0" w:rsidRPr="00783549">
              <w:t xml:space="preserve"> </w:t>
            </w:r>
            <w:r w:rsidRPr="00783549">
              <w:t xml:space="preserve">and the Information Governance Board, on </w:t>
            </w:r>
            <w:r w:rsidR="00CD69A9" w:rsidRPr="00783549">
              <w:t>information security</w:t>
            </w:r>
            <w:r w:rsidR="00C85420" w:rsidRPr="00783549">
              <w:t xml:space="preserve">, information </w:t>
            </w:r>
            <w:r w:rsidRPr="00783549">
              <w:t>governance practice,</w:t>
            </w:r>
            <w:r w:rsidR="00C85420" w:rsidRPr="00783549">
              <w:t xml:space="preserve"> and</w:t>
            </w:r>
            <w:r w:rsidRPr="00783549">
              <w:t xml:space="preserve"> compliance</w:t>
            </w:r>
            <w:r w:rsidR="00C85420" w:rsidRPr="00783549">
              <w:t>; also</w:t>
            </w:r>
            <w:r w:rsidR="005A4AC9" w:rsidRPr="00783549">
              <w:t>,</w:t>
            </w:r>
            <w:r w:rsidR="00C85420" w:rsidRPr="00783549">
              <w:t xml:space="preserve"> detailing organisational </w:t>
            </w:r>
            <w:r w:rsidRPr="00783549">
              <w:t>risk</w:t>
            </w:r>
            <w:r w:rsidR="00C85420" w:rsidRPr="00783549">
              <w:t>s</w:t>
            </w:r>
            <w:r w:rsidR="00883339" w:rsidRPr="00783549">
              <w:t>, the potential c</w:t>
            </w:r>
            <w:r w:rsidRPr="00783549">
              <w:t>onsequence</w:t>
            </w:r>
            <w:r w:rsidR="00C85420" w:rsidRPr="00783549">
              <w:t>s</w:t>
            </w:r>
            <w:r w:rsidR="00883339" w:rsidRPr="00783549">
              <w:t xml:space="preserve"> and sound </w:t>
            </w:r>
            <w:r w:rsidRPr="00783549">
              <w:t xml:space="preserve">recommendations </w:t>
            </w:r>
            <w:r w:rsidR="00883339" w:rsidRPr="00783549">
              <w:t xml:space="preserve">for mitigation. </w:t>
            </w:r>
            <w:r w:rsidRPr="00783549">
              <w:t xml:space="preserve"> </w:t>
            </w:r>
          </w:p>
        </w:tc>
      </w:tr>
      <w:tr w:rsidR="002F0724" w:rsidRPr="00DE65BD" w14:paraId="2CD4F2D7" w14:textId="77777777" w:rsidTr="00073373">
        <w:tc>
          <w:tcPr>
            <w:tcW w:w="2671" w:type="dxa"/>
            <w:shd w:val="clear" w:color="auto" w:fill="auto"/>
          </w:tcPr>
          <w:p w14:paraId="6B3AAFA4" w14:textId="77777777" w:rsidR="002F0724" w:rsidRPr="00073373" w:rsidRDefault="002F0724" w:rsidP="00073373">
            <w:pPr>
              <w:pStyle w:val="ListParagraph"/>
              <w:widowControl w:val="0"/>
              <w:numPr>
                <w:ilvl w:val="0"/>
                <w:numId w:val="37"/>
              </w:numPr>
              <w:tabs>
                <w:tab w:val="left" w:pos="-1440"/>
              </w:tabs>
              <w:spacing w:before="120" w:after="120"/>
              <w:ind w:right="175"/>
              <w:contextualSpacing/>
              <w:jc w:val="right"/>
              <w:rPr>
                <w:snapToGrid w:val="0"/>
                <w:lang w:eastAsia="en-US"/>
              </w:rPr>
            </w:pPr>
          </w:p>
        </w:tc>
        <w:tc>
          <w:tcPr>
            <w:tcW w:w="6633" w:type="dxa"/>
            <w:shd w:val="clear" w:color="auto" w:fill="auto"/>
          </w:tcPr>
          <w:p w14:paraId="457124AF" w14:textId="77777777" w:rsidR="006641CA" w:rsidRDefault="007847D8" w:rsidP="00073373">
            <w:pPr>
              <w:jc w:val="both"/>
            </w:pPr>
            <w:r>
              <w:t>Engage effectively</w:t>
            </w:r>
            <w:r w:rsidRPr="00FC18AE">
              <w:t xml:space="preserve"> with elected members and </w:t>
            </w:r>
            <w:r>
              <w:t>council staff at all levels</w:t>
            </w:r>
            <w:r w:rsidR="00267DE6">
              <w:t xml:space="preserve"> </w:t>
            </w:r>
            <w:r>
              <w:t>on information governance matters</w:t>
            </w:r>
            <w:r w:rsidRPr="00FC18AE">
              <w:t xml:space="preserve">, providing training material, briefings, and updates on the intranet; and </w:t>
            </w:r>
            <w:r>
              <w:t xml:space="preserve">assist in </w:t>
            </w:r>
            <w:r w:rsidRPr="00FC18AE">
              <w:t>prepar</w:t>
            </w:r>
            <w:r>
              <w:t xml:space="preserve">ing </w:t>
            </w:r>
            <w:r w:rsidRPr="00FC18AE">
              <w:t>documentation for the public to raise awareness and understanding of the relevant regulations, data subject rights and the Council’s responsibilities</w:t>
            </w:r>
            <w:r w:rsidR="00267DE6">
              <w:t>.</w:t>
            </w:r>
          </w:p>
          <w:p w14:paraId="20991C07" w14:textId="77777777" w:rsidR="005B12CA" w:rsidRPr="00783549" w:rsidRDefault="005B12CA" w:rsidP="00073373">
            <w:pPr>
              <w:jc w:val="both"/>
            </w:pPr>
          </w:p>
        </w:tc>
      </w:tr>
      <w:tr w:rsidR="00540C2A" w:rsidRPr="00DE65BD" w14:paraId="3B6B9BDC" w14:textId="77777777" w:rsidTr="00073373">
        <w:tc>
          <w:tcPr>
            <w:tcW w:w="2671" w:type="dxa"/>
            <w:shd w:val="clear" w:color="auto" w:fill="auto"/>
          </w:tcPr>
          <w:p w14:paraId="0074E1B9" w14:textId="77777777" w:rsidR="00540C2A" w:rsidRPr="00073373" w:rsidRDefault="00540C2A" w:rsidP="00073373">
            <w:pPr>
              <w:pStyle w:val="ListParagraph"/>
              <w:widowControl w:val="0"/>
              <w:numPr>
                <w:ilvl w:val="0"/>
                <w:numId w:val="37"/>
              </w:numPr>
              <w:tabs>
                <w:tab w:val="left" w:pos="-1440"/>
              </w:tabs>
              <w:spacing w:before="120" w:after="120"/>
              <w:ind w:right="175"/>
              <w:contextualSpacing/>
              <w:jc w:val="right"/>
              <w:rPr>
                <w:snapToGrid w:val="0"/>
                <w:lang w:eastAsia="en-US"/>
              </w:rPr>
            </w:pPr>
          </w:p>
        </w:tc>
        <w:tc>
          <w:tcPr>
            <w:tcW w:w="6633" w:type="dxa"/>
            <w:shd w:val="clear" w:color="auto" w:fill="auto"/>
          </w:tcPr>
          <w:p w14:paraId="4D85D3FD" w14:textId="77777777" w:rsidR="001E3EB9" w:rsidRDefault="00FE3DF0" w:rsidP="0067293B">
            <w:pPr>
              <w:jc w:val="both"/>
            </w:pPr>
            <w:r w:rsidRPr="005D306E">
              <w:t xml:space="preserve">Assist in developing sound information governance policies, procedures and </w:t>
            </w:r>
            <w:r w:rsidR="000726DD" w:rsidRPr="005D306E">
              <w:t xml:space="preserve">practices; and where necessary, lead on updating existing policies and procedures. </w:t>
            </w:r>
            <w:r w:rsidR="005D306E" w:rsidRPr="005D306E">
              <w:t xml:space="preserve">Assist in ensuring </w:t>
            </w:r>
            <w:r w:rsidR="006D0CB7" w:rsidRPr="005D306E">
              <w:t>that</w:t>
            </w:r>
            <w:r w:rsidR="005D306E" w:rsidRPr="005D306E">
              <w:t>, across the Council,</w:t>
            </w:r>
            <w:r w:rsidR="006D0CB7" w:rsidRPr="005D306E">
              <w:t xml:space="preserve"> they are </w:t>
            </w:r>
            <w:r w:rsidR="005D306E" w:rsidRPr="005D306E">
              <w:t xml:space="preserve">monitored and </w:t>
            </w:r>
            <w:r w:rsidR="006D0CB7" w:rsidRPr="005D306E">
              <w:t xml:space="preserve">implemented consistently to ensure compliance. </w:t>
            </w:r>
            <w:r w:rsidR="00540C2A" w:rsidRPr="005D306E">
              <w:t xml:space="preserve"> </w:t>
            </w:r>
          </w:p>
          <w:p w14:paraId="7EF94226" w14:textId="561061D4" w:rsidR="00D11FCB" w:rsidRPr="00B77675" w:rsidRDefault="00D11FCB" w:rsidP="0067293B">
            <w:pPr>
              <w:jc w:val="both"/>
            </w:pPr>
          </w:p>
        </w:tc>
      </w:tr>
      <w:tr w:rsidR="00540C2A" w:rsidRPr="00DE65BD" w14:paraId="53F1666A" w14:textId="77777777" w:rsidTr="00073373">
        <w:tc>
          <w:tcPr>
            <w:tcW w:w="2671" w:type="dxa"/>
            <w:shd w:val="clear" w:color="auto" w:fill="auto"/>
          </w:tcPr>
          <w:p w14:paraId="2A47264F" w14:textId="77777777" w:rsidR="00540C2A" w:rsidRPr="00073373" w:rsidRDefault="00540C2A" w:rsidP="00073373">
            <w:pPr>
              <w:pStyle w:val="ListParagraph"/>
              <w:widowControl w:val="0"/>
              <w:numPr>
                <w:ilvl w:val="0"/>
                <w:numId w:val="37"/>
              </w:numPr>
              <w:tabs>
                <w:tab w:val="left" w:pos="-1440"/>
              </w:tabs>
              <w:spacing w:before="120" w:after="120"/>
              <w:ind w:right="175"/>
              <w:contextualSpacing/>
              <w:jc w:val="right"/>
              <w:rPr>
                <w:snapToGrid w:val="0"/>
                <w:lang w:eastAsia="en-US"/>
              </w:rPr>
            </w:pPr>
          </w:p>
        </w:tc>
        <w:tc>
          <w:tcPr>
            <w:tcW w:w="6633" w:type="dxa"/>
            <w:shd w:val="clear" w:color="auto" w:fill="auto"/>
          </w:tcPr>
          <w:p w14:paraId="069560F2" w14:textId="77777777" w:rsidR="00540C2A" w:rsidRPr="001E3EB9" w:rsidRDefault="00267DE6" w:rsidP="00073373">
            <w:pPr>
              <w:jc w:val="both"/>
            </w:pPr>
            <w:r w:rsidRPr="001E3EB9">
              <w:t>Partner with departments, ensuring that learning and insight gained from regular engagement and interaction with them is carefully considered at the Information Governance Board (IGB), prior to authorising and/or implementing information governance related policies and procedures.</w:t>
            </w:r>
          </w:p>
          <w:p w14:paraId="2BB4D8E4" w14:textId="77777777" w:rsidR="00267DE6" w:rsidRPr="00073373" w:rsidRDefault="00267DE6" w:rsidP="00073373">
            <w:pPr>
              <w:jc w:val="both"/>
              <w:rPr>
                <w:color w:val="4472C4"/>
              </w:rPr>
            </w:pPr>
          </w:p>
        </w:tc>
      </w:tr>
      <w:tr w:rsidR="006C3E8A" w:rsidRPr="00DE65BD" w14:paraId="4CF86C52" w14:textId="77777777" w:rsidTr="00073373">
        <w:tc>
          <w:tcPr>
            <w:tcW w:w="2671" w:type="dxa"/>
            <w:shd w:val="clear" w:color="auto" w:fill="auto"/>
          </w:tcPr>
          <w:p w14:paraId="1A4C6251" w14:textId="77777777" w:rsidR="006C3E8A" w:rsidRPr="00073373" w:rsidRDefault="006C3E8A" w:rsidP="00073373">
            <w:pPr>
              <w:pStyle w:val="ListParagraph"/>
              <w:widowControl w:val="0"/>
              <w:numPr>
                <w:ilvl w:val="0"/>
                <w:numId w:val="37"/>
              </w:numPr>
              <w:tabs>
                <w:tab w:val="left" w:pos="-1440"/>
              </w:tabs>
              <w:spacing w:before="120" w:after="120"/>
              <w:ind w:right="175"/>
              <w:contextualSpacing/>
              <w:jc w:val="right"/>
              <w:rPr>
                <w:snapToGrid w:val="0"/>
                <w:lang w:eastAsia="en-US"/>
              </w:rPr>
            </w:pPr>
          </w:p>
        </w:tc>
        <w:tc>
          <w:tcPr>
            <w:tcW w:w="6633" w:type="dxa"/>
            <w:shd w:val="clear" w:color="auto" w:fill="auto"/>
          </w:tcPr>
          <w:p w14:paraId="7F647C10" w14:textId="334CC099" w:rsidR="006C3E8A" w:rsidRPr="00994B38" w:rsidRDefault="006C3E8A" w:rsidP="00073373">
            <w:pPr>
              <w:jc w:val="both"/>
            </w:pPr>
            <w:r w:rsidRPr="00ED4C04">
              <w:t xml:space="preserve">Assist in delivering structured training sessions to teams and services across the Council on </w:t>
            </w:r>
            <w:r w:rsidR="00AF709B">
              <w:t xml:space="preserve">Freedom of Information, </w:t>
            </w:r>
            <w:r w:rsidRPr="00ED4C04">
              <w:t>Data Protection,</w:t>
            </w:r>
            <w:r w:rsidR="00747BCD">
              <w:t xml:space="preserve"> </w:t>
            </w:r>
            <w:r w:rsidR="00C42CBD">
              <w:t>Environmental Information Regulation</w:t>
            </w:r>
            <w:r w:rsidR="00E17625">
              <w:t xml:space="preserve">s, </w:t>
            </w:r>
            <w:r w:rsidRPr="00ED4C04">
              <w:t>Records Management, Information Security and Information Sharing. Ensure that training is logged, and refreshers are provided to teams where necessary.</w:t>
            </w:r>
          </w:p>
        </w:tc>
      </w:tr>
      <w:tr w:rsidR="00540C2A" w:rsidRPr="00DE65BD" w14:paraId="68D4DE79" w14:textId="77777777" w:rsidTr="00073373">
        <w:tc>
          <w:tcPr>
            <w:tcW w:w="2671" w:type="dxa"/>
            <w:shd w:val="clear" w:color="auto" w:fill="auto"/>
          </w:tcPr>
          <w:p w14:paraId="141333F9" w14:textId="77777777" w:rsidR="00540C2A" w:rsidRPr="00073373" w:rsidRDefault="00540C2A" w:rsidP="00073373">
            <w:pPr>
              <w:widowControl w:val="0"/>
              <w:tabs>
                <w:tab w:val="left" w:pos="-1440"/>
              </w:tabs>
              <w:spacing w:before="120" w:after="120"/>
              <w:ind w:right="175"/>
              <w:rPr>
                <w:snapToGrid w:val="0"/>
                <w:lang w:eastAsia="en-US"/>
              </w:rPr>
            </w:pPr>
            <w:r w:rsidRPr="00073373">
              <w:rPr>
                <w:b/>
                <w:bCs/>
                <w:snapToGrid w:val="0"/>
                <w:lang w:eastAsia="en-US"/>
              </w:rPr>
              <w:t>CORPORATE RESPONSIBILITIES</w:t>
            </w:r>
          </w:p>
        </w:tc>
        <w:tc>
          <w:tcPr>
            <w:tcW w:w="6633" w:type="dxa"/>
            <w:shd w:val="clear" w:color="auto" w:fill="auto"/>
          </w:tcPr>
          <w:p w14:paraId="3FBDA0F6" w14:textId="77777777" w:rsidR="00540C2A" w:rsidRPr="00073373" w:rsidRDefault="00540C2A" w:rsidP="00073373">
            <w:pPr>
              <w:spacing w:after="240"/>
              <w:jc w:val="both"/>
              <w:rPr>
                <w:sz w:val="20"/>
                <w:szCs w:val="20"/>
              </w:rPr>
            </w:pPr>
          </w:p>
        </w:tc>
      </w:tr>
      <w:tr w:rsidR="00540C2A" w:rsidRPr="00DE65BD" w14:paraId="47103B4E" w14:textId="77777777" w:rsidTr="00073373">
        <w:tc>
          <w:tcPr>
            <w:tcW w:w="2671" w:type="dxa"/>
            <w:shd w:val="clear" w:color="auto" w:fill="auto"/>
          </w:tcPr>
          <w:p w14:paraId="4967B162" w14:textId="77777777" w:rsidR="00540C2A" w:rsidRPr="00073373" w:rsidRDefault="00540C2A" w:rsidP="00073373">
            <w:pPr>
              <w:pStyle w:val="ListParagraph"/>
              <w:widowControl w:val="0"/>
              <w:numPr>
                <w:ilvl w:val="0"/>
                <w:numId w:val="37"/>
              </w:numPr>
              <w:tabs>
                <w:tab w:val="left" w:pos="-1440"/>
              </w:tabs>
              <w:spacing w:before="120" w:after="120"/>
              <w:ind w:right="175"/>
              <w:contextualSpacing/>
              <w:jc w:val="right"/>
              <w:rPr>
                <w:snapToGrid w:val="0"/>
                <w:lang w:eastAsia="en-US"/>
              </w:rPr>
            </w:pPr>
          </w:p>
        </w:tc>
        <w:tc>
          <w:tcPr>
            <w:tcW w:w="6633" w:type="dxa"/>
            <w:shd w:val="clear" w:color="auto" w:fill="auto"/>
          </w:tcPr>
          <w:p w14:paraId="2A0CC5E2" w14:textId="77777777" w:rsidR="00540C2A" w:rsidRPr="004C01D8" w:rsidRDefault="00540C2A" w:rsidP="00073373">
            <w:pPr>
              <w:spacing w:after="240"/>
              <w:jc w:val="both"/>
            </w:pPr>
            <w:r w:rsidRPr="00073373">
              <w:rPr>
                <w:snapToGrid w:val="0"/>
                <w:lang w:eastAsia="en-US"/>
              </w:rPr>
              <w:t>Actively contribute to the council’s priorities and outcomes in a way that promotes a ‘one organisation’ approach.</w:t>
            </w:r>
          </w:p>
        </w:tc>
      </w:tr>
      <w:tr w:rsidR="00540C2A" w:rsidRPr="00DE65BD" w14:paraId="04DCEB68" w14:textId="77777777" w:rsidTr="00073373">
        <w:tc>
          <w:tcPr>
            <w:tcW w:w="2671" w:type="dxa"/>
            <w:shd w:val="clear" w:color="auto" w:fill="auto"/>
          </w:tcPr>
          <w:p w14:paraId="54BFEEC2" w14:textId="77777777" w:rsidR="00540C2A" w:rsidRPr="00073373" w:rsidRDefault="00540C2A" w:rsidP="00073373">
            <w:pPr>
              <w:pStyle w:val="ListParagraph"/>
              <w:widowControl w:val="0"/>
              <w:numPr>
                <w:ilvl w:val="0"/>
                <w:numId w:val="37"/>
              </w:numPr>
              <w:tabs>
                <w:tab w:val="left" w:pos="-1440"/>
              </w:tabs>
              <w:spacing w:before="120" w:after="120"/>
              <w:ind w:right="175"/>
              <w:contextualSpacing/>
              <w:jc w:val="right"/>
              <w:rPr>
                <w:snapToGrid w:val="0"/>
                <w:lang w:eastAsia="en-US"/>
              </w:rPr>
            </w:pPr>
          </w:p>
        </w:tc>
        <w:tc>
          <w:tcPr>
            <w:tcW w:w="6633" w:type="dxa"/>
            <w:shd w:val="clear" w:color="auto" w:fill="auto"/>
          </w:tcPr>
          <w:p w14:paraId="623776FE" w14:textId="77777777" w:rsidR="00540C2A" w:rsidRPr="004C01D8" w:rsidRDefault="00540C2A" w:rsidP="00073373">
            <w:pPr>
              <w:spacing w:after="240"/>
              <w:jc w:val="both"/>
            </w:pPr>
            <w:r w:rsidRPr="00073373">
              <w:rPr>
                <w:snapToGrid w:val="0"/>
                <w:lang w:eastAsia="en-US"/>
              </w:rPr>
              <w:t>Develop and maintain positive relationships with colleagues, stakeholders and communities to ensure the council and the directorate strategic priorities are effectively implemented.</w:t>
            </w:r>
          </w:p>
        </w:tc>
      </w:tr>
      <w:tr w:rsidR="00540C2A" w:rsidRPr="00DE65BD" w14:paraId="48225BAB" w14:textId="77777777" w:rsidTr="00073373">
        <w:tc>
          <w:tcPr>
            <w:tcW w:w="2671" w:type="dxa"/>
            <w:shd w:val="clear" w:color="auto" w:fill="auto"/>
          </w:tcPr>
          <w:p w14:paraId="2A3FB54C" w14:textId="77777777" w:rsidR="00540C2A" w:rsidRPr="00073373" w:rsidRDefault="00540C2A" w:rsidP="00073373">
            <w:pPr>
              <w:pStyle w:val="ListParagraph"/>
              <w:widowControl w:val="0"/>
              <w:numPr>
                <w:ilvl w:val="0"/>
                <w:numId w:val="37"/>
              </w:numPr>
              <w:tabs>
                <w:tab w:val="left" w:pos="-1440"/>
              </w:tabs>
              <w:spacing w:before="120" w:after="120"/>
              <w:ind w:right="175"/>
              <w:contextualSpacing/>
              <w:jc w:val="right"/>
              <w:rPr>
                <w:snapToGrid w:val="0"/>
                <w:lang w:eastAsia="en-US"/>
              </w:rPr>
            </w:pPr>
          </w:p>
        </w:tc>
        <w:tc>
          <w:tcPr>
            <w:tcW w:w="6633" w:type="dxa"/>
            <w:shd w:val="clear" w:color="auto" w:fill="auto"/>
          </w:tcPr>
          <w:p w14:paraId="691AE725" w14:textId="77777777" w:rsidR="00540C2A" w:rsidRPr="004C01D8" w:rsidRDefault="00540C2A" w:rsidP="00073373">
            <w:pPr>
              <w:spacing w:after="240"/>
              <w:jc w:val="both"/>
            </w:pPr>
            <w:r w:rsidRPr="00073373">
              <w:rPr>
                <w:snapToGrid w:val="0"/>
                <w:lang w:eastAsia="en-US"/>
              </w:rPr>
              <w:t>Promote equality among all staff and ensure that services are delivered in a non-discriminatory way, that is inclusive of all disadvantaged groups.</w:t>
            </w:r>
          </w:p>
        </w:tc>
      </w:tr>
      <w:tr w:rsidR="00540C2A" w:rsidRPr="00DE65BD" w14:paraId="0E38ABD5" w14:textId="77777777" w:rsidTr="00073373">
        <w:tc>
          <w:tcPr>
            <w:tcW w:w="2671" w:type="dxa"/>
            <w:shd w:val="clear" w:color="auto" w:fill="auto"/>
          </w:tcPr>
          <w:p w14:paraId="6923982B" w14:textId="77777777" w:rsidR="00540C2A" w:rsidRPr="00073373" w:rsidRDefault="00540C2A" w:rsidP="00073373">
            <w:pPr>
              <w:pStyle w:val="ListParagraph"/>
              <w:widowControl w:val="0"/>
              <w:numPr>
                <w:ilvl w:val="0"/>
                <w:numId w:val="37"/>
              </w:numPr>
              <w:tabs>
                <w:tab w:val="left" w:pos="-1440"/>
              </w:tabs>
              <w:spacing w:before="120" w:after="120"/>
              <w:ind w:right="175"/>
              <w:contextualSpacing/>
              <w:jc w:val="right"/>
              <w:rPr>
                <w:snapToGrid w:val="0"/>
                <w:lang w:eastAsia="en-US"/>
              </w:rPr>
            </w:pPr>
          </w:p>
        </w:tc>
        <w:tc>
          <w:tcPr>
            <w:tcW w:w="6633" w:type="dxa"/>
            <w:shd w:val="clear" w:color="auto" w:fill="auto"/>
          </w:tcPr>
          <w:p w14:paraId="15919CCA" w14:textId="77777777" w:rsidR="00540C2A" w:rsidRPr="00073373" w:rsidRDefault="00540C2A" w:rsidP="00073373">
            <w:pPr>
              <w:spacing w:after="240"/>
              <w:jc w:val="both"/>
              <w:rPr>
                <w:snapToGrid w:val="0"/>
                <w:lang w:eastAsia="en-US"/>
              </w:rPr>
            </w:pPr>
            <w:r w:rsidRPr="00073373">
              <w:rPr>
                <w:snapToGrid w:val="0"/>
                <w:lang w:eastAsia="en-US"/>
              </w:rPr>
              <w:t>Support organisational change and learning, following and implementing appropriate systems of self-development, communication and engagement, quality measures, monitoring and review in delivering the functions of the role.</w:t>
            </w:r>
          </w:p>
        </w:tc>
      </w:tr>
      <w:tr w:rsidR="00540C2A" w:rsidRPr="00DE65BD" w14:paraId="422176C1" w14:textId="77777777" w:rsidTr="00073373">
        <w:tc>
          <w:tcPr>
            <w:tcW w:w="2671" w:type="dxa"/>
            <w:shd w:val="clear" w:color="auto" w:fill="auto"/>
          </w:tcPr>
          <w:p w14:paraId="2F24B191" w14:textId="77777777" w:rsidR="00540C2A" w:rsidRPr="00073373" w:rsidRDefault="00540C2A" w:rsidP="00073373">
            <w:pPr>
              <w:pStyle w:val="ListParagraph"/>
              <w:widowControl w:val="0"/>
              <w:numPr>
                <w:ilvl w:val="0"/>
                <w:numId w:val="37"/>
              </w:numPr>
              <w:tabs>
                <w:tab w:val="left" w:pos="-1440"/>
              </w:tabs>
              <w:spacing w:before="120" w:after="120"/>
              <w:ind w:right="175"/>
              <w:contextualSpacing/>
              <w:jc w:val="right"/>
              <w:rPr>
                <w:snapToGrid w:val="0"/>
                <w:lang w:eastAsia="en-US"/>
              </w:rPr>
            </w:pPr>
          </w:p>
        </w:tc>
        <w:tc>
          <w:tcPr>
            <w:tcW w:w="6633" w:type="dxa"/>
            <w:shd w:val="clear" w:color="auto" w:fill="auto"/>
          </w:tcPr>
          <w:p w14:paraId="2DBCE171" w14:textId="77777777" w:rsidR="00540C2A" w:rsidRPr="00073373" w:rsidRDefault="00540C2A" w:rsidP="00073373">
            <w:pPr>
              <w:spacing w:after="240"/>
              <w:jc w:val="both"/>
              <w:rPr>
                <w:snapToGrid w:val="0"/>
                <w:lang w:eastAsia="en-US"/>
              </w:rPr>
            </w:pPr>
            <w:r w:rsidRPr="00073373">
              <w:rPr>
                <w:snapToGrid w:val="0"/>
                <w:lang w:eastAsia="en-US"/>
              </w:rPr>
              <w:t>Promote sustainability, including encouraging a culture of innovation and accountability amongst all council staff.</w:t>
            </w:r>
          </w:p>
        </w:tc>
      </w:tr>
      <w:tr w:rsidR="00540C2A" w:rsidRPr="00DE65BD" w14:paraId="4223B018" w14:textId="77777777" w:rsidTr="00073373">
        <w:tc>
          <w:tcPr>
            <w:tcW w:w="2671" w:type="dxa"/>
            <w:shd w:val="clear" w:color="auto" w:fill="auto"/>
          </w:tcPr>
          <w:p w14:paraId="18D5A7A0" w14:textId="77777777" w:rsidR="00540C2A" w:rsidRPr="00073373" w:rsidRDefault="00540C2A" w:rsidP="00073373">
            <w:pPr>
              <w:pStyle w:val="ListParagraph"/>
              <w:widowControl w:val="0"/>
              <w:numPr>
                <w:ilvl w:val="0"/>
                <w:numId w:val="37"/>
              </w:numPr>
              <w:tabs>
                <w:tab w:val="left" w:pos="-1440"/>
              </w:tabs>
              <w:spacing w:before="120" w:after="120"/>
              <w:ind w:right="175"/>
              <w:contextualSpacing/>
              <w:jc w:val="right"/>
              <w:rPr>
                <w:snapToGrid w:val="0"/>
                <w:lang w:eastAsia="en-US"/>
              </w:rPr>
            </w:pPr>
          </w:p>
        </w:tc>
        <w:tc>
          <w:tcPr>
            <w:tcW w:w="6633" w:type="dxa"/>
            <w:shd w:val="clear" w:color="auto" w:fill="auto"/>
          </w:tcPr>
          <w:p w14:paraId="578C72F9" w14:textId="77777777" w:rsidR="002900DC" w:rsidRPr="00073373" w:rsidRDefault="00A00C26" w:rsidP="00D11FCB">
            <w:pPr>
              <w:pStyle w:val="NoSpacing"/>
              <w:jc w:val="both"/>
              <w:rPr>
                <w:snapToGrid w:val="0"/>
                <w:color w:val="4472C4"/>
                <w:lang w:eastAsia="en-US"/>
              </w:rPr>
            </w:pPr>
            <w:r w:rsidRPr="001E3EB9">
              <w:t>D</w:t>
            </w:r>
            <w:r w:rsidR="002900DC" w:rsidRPr="001E3EB9">
              <w:t>eputise</w:t>
            </w:r>
            <w:r w:rsidRPr="001E3EB9">
              <w:t xml:space="preserve">, when required, </w:t>
            </w:r>
            <w:r w:rsidR="002900DC" w:rsidRPr="001E3EB9">
              <w:t xml:space="preserve">in the absence of the </w:t>
            </w:r>
            <w:r w:rsidRPr="001E3EB9">
              <w:t>Data Protection Officer</w:t>
            </w:r>
            <w:r w:rsidR="00BB6020" w:rsidRPr="001E3EB9">
              <w:t xml:space="preserve"> – including contact with the ICO</w:t>
            </w:r>
            <w:r w:rsidR="005B12CA" w:rsidRPr="001E3EB9">
              <w:t xml:space="preserve"> as appropriate.</w:t>
            </w:r>
          </w:p>
        </w:tc>
      </w:tr>
      <w:tr w:rsidR="00540C2A" w:rsidRPr="00DE65BD" w14:paraId="7EF6BC4F" w14:textId="77777777" w:rsidTr="00073373">
        <w:tc>
          <w:tcPr>
            <w:tcW w:w="2671" w:type="dxa"/>
            <w:shd w:val="clear" w:color="auto" w:fill="auto"/>
          </w:tcPr>
          <w:p w14:paraId="6E27694C" w14:textId="77777777" w:rsidR="00540C2A" w:rsidRPr="00073373" w:rsidRDefault="00540C2A" w:rsidP="00073373">
            <w:pPr>
              <w:widowControl w:val="0"/>
              <w:tabs>
                <w:tab w:val="left" w:pos="-1440"/>
              </w:tabs>
              <w:spacing w:before="120" w:after="120"/>
              <w:ind w:right="175"/>
              <w:rPr>
                <w:snapToGrid w:val="0"/>
                <w:lang w:eastAsia="en-US"/>
              </w:rPr>
            </w:pPr>
            <w:r w:rsidRPr="00073373">
              <w:rPr>
                <w:b/>
                <w:bCs/>
                <w:snapToGrid w:val="0"/>
                <w:lang w:eastAsia="en-US"/>
              </w:rPr>
              <w:t>PEOPLE</w:t>
            </w:r>
          </w:p>
        </w:tc>
        <w:tc>
          <w:tcPr>
            <w:tcW w:w="6633" w:type="dxa"/>
            <w:shd w:val="clear" w:color="auto" w:fill="auto"/>
          </w:tcPr>
          <w:p w14:paraId="78FF8DFB" w14:textId="77777777" w:rsidR="00540C2A" w:rsidRPr="001E3EB9" w:rsidRDefault="00540C2A" w:rsidP="001E3EB9">
            <w:pPr>
              <w:rPr>
                <w:i/>
                <w:iCs/>
                <w:sz w:val="20"/>
                <w:szCs w:val="20"/>
                <w:lang w:val="en-US"/>
              </w:rPr>
            </w:pPr>
            <w:r w:rsidRPr="001E3EB9">
              <w:rPr>
                <w:i/>
                <w:iCs/>
                <w:sz w:val="20"/>
                <w:szCs w:val="20"/>
              </w:rPr>
              <w:t>[This should detail those aspects of that require contact and interaction with other individuals, either within the council and/or in outside organisations, and the intended outcome of this]</w:t>
            </w:r>
          </w:p>
        </w:tc>
      </w:tr>
      <w:tr w:rsidR="00540C2A" w:rsidRPr="00DE65BD" w14:paraId="4CE92034" w14:textId="77777777" w:rsidTr="00073373">
        <w:tc>
          <w:tcPr>
            <w:tcW w:w="2671" w:type="dxa"/>
            <w:shd w:val="clear" w:color="auto" w:fill="auto"/>
          </w:tcPr>
          <w:p w14:paraId="5AA312B7" w14:textId="77777777" w:rsidR="00540C2A" w:rsidRPr="00073373" w:rsidRDefault="00540C2A" w:rsidP="00073373">
            <w:pPr>
              <w:pStyle w:val="ListParagraph"/>
              <w:widowControl w:val="0"/>
              <w:numPr>
                <w:ilvl w:val="0"/>
                <w:numId w:val="37"/>
              </w:numPr>
              <w:tabs>
                <w:tab w:val="left" w:pos="-1440"/>
              </w:tabs>
              <w:spacing w:before="120" w:after="120"/>
              <w:ind w:right="175"/>
              <w:contextualSpacing/>
              <w:jc w:val="right"/>
              <w:rPr>
                <w:snapToGrid w:val="0"/>
                <w:lang w:eastAsia="en-US"/>
              </w:rPr>
            </w:pPr>
          </w:p>
        </w:tc>
        <w:tc>
          <w:tcPr>
            <w:tcW w:w="6633" w:type="dxa"/>
            <w:shd w:val="clear" w:color="auto" w:fill="auto"/>
          </w:tcPr>
          <w:p w14:paraId="3D11E59A" w14:textId="77777777" w:rsidR="00540C2A" w:rsidRPr="00073373" w:rsidRDefault="005B12CA" w:rsidP="00073373">
            <w:pPr>
              <w:jc w:val="both"/>
              <w:rPr>
                <w:rFonts w:eastAsia="Arial"/>
              </w:rPr>
            </w:pPr>
            <w:r w:rsidRPr="00073373">
              <w:rPr>
                <w:rFonts w:eastAsia="Arial"/>
              </w:rPr>
              <w:t>Assist the Data Protection Officer (DPO) to e</w:t>
            </w:r>
            <w:r w:rsidR="00540C2A" w:rsidRPr="00073373">
              <w:rPr>
                <w:rFonts w:eastAsia="Arial"/>
              </w:rPr>
              <w:t>stablish</w:t>
            </w:r>
            <w:r w:rsidRPr="00073373">
              <w:rPr>
                <w:rFonts w:eastAsia="Arial"/>
              </w:rPr>
              <w:t xml:space="preserve"> e</w:t>
            </w:r>
            <w:r w:rsidR="00540C2A" w:rsidRPr="00073373">
              <w:rPr>
                <w:rFonts w:eastAsia="Arial"/>
              </w:rPr>
              <w:t xml:space="preserve">ffective mechanisms to </w:t>
            </w:r>
            <w:r w:rsidR="00341C4C" w:rsidRPr="00073373">
              <w:rPr>
                <w:rFonts w:eastAsia="Arial"/>
              </w:rPr>
              <w:t>engage</w:t>
            </w:r>
            <w:r w:rsidR="00540C2A" w:rsidRPr="00073373">
              <w:rPr>
                <w:rFonts w:eastAsia="Arial"/>
              </w:rPr>
              <w:t xml:space="preserve"> with directorates and senior managers</w:t>
            </w:r>
            <w:r w:rsidR="00E93809" w:rsidRPr="00073373">
              <w:rPr>
                <w:rFonts w:eastAsia="Arial"/>
              </w:rPr>
              <w:t>,</w:t>
            </w:r>
            <w:r w:rsidR="00540C2A" w:rsidRPr="00073373">
              <w:rPr>
                <w:rFonts w:eastAsia="Arial"/>
              </w:rPr>
              <w:t xml:space="preserve"> to ensure the service is effectively consulted on all data protection and information governance matters.</w:t>
            </w:r>
          </w:p>
          <w:p w14:paraId="72A206BB" w14:textId="77777777" w:rsidR="00ED4C04" w:rsidRPr="00073373" w:rsidRDefault="00ED4C04" w:rsidP="00073373">
            <w:pPr>
              <w:jc w:val="both"/>
              <w:rPr>
                <w:lang w:val="en-US"/>
              </w:rPr>
            </w:pPr>
          </w:p>
        </w:tc>
      </w:tr>
      <w:tr w:rsidR="00341C4C" w:rsidRPr="00DE65BD" w14:paraId="3CBE7C53" w14:textId="77777777" w:rsidTr="00073373">
        <w:tc>
          <w:tcPr>
            <w:tcW w:w="2671" w:type="dxa"/>
            <w:shd w:val="clear" w:color="auto" w:fill="auto"/>
          </w:tcPr>
          <w:p w14:paraId="268556DD" w14:textId="77777777" w:rsidR="00341C4C" w:rsidRPr="00073373" w:rsidRDefault="00341C4C" w:rsidP="00073373">
            <w:pPr>
              <w:pStyle w:val="ListParagraph"/>
              <w:widowControl w:val="0"/>
              <w:numPr>
                <w:ilvl w:val="0"/>
                <w:numId w:val="37"/>
              </w:numPr>
              <w:tabs>
                <w:tab w:val="left" w:pos="-1440"/>
              </w:tabs>
              <w:spacing w:before="120" w:after="120"/>
              <w:ind w:right="175"/>
              <w:contextualSpacing/>
              <w:jc w:val="right"/>
              <w:rPr>
                <w:snapToGrid w:val="0"/>
                <w:lang w:eastAsia="en-US"/>
              </w:rPr>
            </w:pPr>
          </w:p>
        </w:tc>
        <w:tc>
          <w:tcPr>
            <w:tcW w:w="6633" w:type="dxa"/>
            <w:shd w:val="clear" w:color="auto" w:fill="auto"/>
          </w:tcPr>
          <w:p w14:paraId="254AAC3E" w14:textId="290EDCC0" w:rsidR="00341C4C" w:rsidRPr="00073373" w:rsidRDefault="00341C4C" w:rsidP="00D11FCB">
            <w:pPr>
              <w:jc w:val="both"/>
              <w:rPr>
                <w:snapToGrid w:val="0"/>
                <w:lang w:eastAsia="en-US"/>
              </w:rPr>
            </w:pPr>
            <w:r w:rsidRPr="00073373">
              <w:rPr>
                <w:rFonts w:cs="Arial"/>
              </w:rPr>
              <w:t xml:space="preserve">Work with officers across the council to ensure that effective information security measures are in place when </w:t>
            </w:r>
            <w:r w:rsidR="002D6D94">
              <w:rPr>
                <w:rFonts w:cs="Arial"/>
              </w:rPr>
              <w:t>disclosing</w:t>
            </w:r>
            <w:r w:rsidR="009A1D6A">
              <w:rPr>
                <w:rFonts w:cs="Arial"/>
              </w:rPr>
              <w:t xml:space="preserve"> </w:t>
            </w:r>
            <w:r w:rsidRPr="00073373">
              <w:rPr>
                <w:rFonts w:cs="Arial"/>
              </w:rPr>
              <w:t>information/data, to prevent grievances and breaches to the data protection act (e.g., inadvertent disclosure of sensitive personal information); where necessary research, consult, and recommend appropriate solutions.</w:t>
            </w:r>
          </w:p>
        </w:tc>
      </w:tr>
      <w:tr w:rsidR="00341C4C" w:rsidRPr="00DE65BD" w14:paraId="6865FD22" w14:textId="77777777" w:rsidTr="00073373">
        <w:tc>
          <w:tcPr>
            <w:tcW w:w="2671" w:type="dxa"/>
            <w:shd w:val="clear" w:color="auto" w:fill="auto"/>
          </w:tcPr>
          <w:p w14:paraId="72B43FA9" w14:textId="77777777" w:rsidR="00341C4C" w:rsidRPr="00073373" w:rsidRDefault="00341C4C" w:rsidP="00073373">
            <w:pPr>
              <w:pStyle w:val="ListParagraph"/>
              <w:widowControl w:val="0"/>
              <w:numPr>
                <w:ilvl w:val="0"/>
                <w:numId w:val="37"/>
              </w:numPr>
              <w:tabs>
                <w:tab w:val="left" w:pos="-1440"/>
              </w:tabs>
              <w:spacing w:before="120" w:after="120"/>
              <w:ind w:right="175"/>
              <w:contextualSpacing/>
              <w:jc w:val="right"/>
              <w:rPr>
                <w:snapToGrid w:val="0"/>
                <w:lang w:eastAsia="en-US"/>
              </w:rPr>
            </w:pPr>
          </w:p>
        </w:tc>
        <w:tc>
          <w:tcPr>
            <w:tcW w:w="6633" w:type="dxa"/>
            <w:shd w:val="clear" w:color="auto" w:fill="auto"/>
          </w:tcPr>
          <w:p w14:paraId="07FB297D" w14:textId="77777777" w:rsidR="00341C4C" w:rsidRPr="00073373" w:rsidRDefault="00341C4C" w:rsidP="00073373">
            <w:pPr>
              <w:jc w:val="both"/>
              <w:rPr>
                <w:rFonts w:cs="Arial"/>
              </w:rPr>
            </w:pPr>
            <w:r w:rsidRPr="00073373">
              <w:rPr>
                <w:rFonts w:cs="Arial"/>
              </w:rPr>
              <w:t xml:space="preserve">Work with the DPO to ensure that the Council’s Records Management Policy is up to date. Help to disseminate the policy widely to council staff through training, coaching, briefings, seminars and other learning events, to increase awareness and to ensure that the Records Management Policy is being adhered to. </w:t>
            </w:r>
          </w:p>
          <w:p w14:paraId="497353E3" w14:textId="77777777" w:rsidR="00341C4C" w:rsidRPr="00073373" w:rsidRDefault="00341C4C" w:rsidP="00073373">
            <w:pPr>
              <w:jc w:val="both"/>
              <w:rPr>
                <w:rFonts w:eastAsia="Arial"/>
              </w:rPr>
            </w:pPr>
          </w:p>
        </w:tc>
      </w:tr>
      <w:tr w:rsidR="00341C4C" w:rsidRPr="00DE65BD" w14:paraId="153E1285" w14:textId="77777777" w:rsidTr="00073373">
        <w:tc>
          <w:tcPr>
            <w:tcW w:w="2671" w:type="dxa"/>
            <w:shd w:val="clear" w:color="auto" w:fill="auto"/>
          </w:tcPr>
          <w:p w14:paraId="052DA96B" w14:textId="77777777" w:rsidR="00341C4C" w:rsidRPr="00073373" w:rsidRDefault="00341C4C" w:rsidP="00073373">
            <w:pPr>
              <w:pStyle w:val="ListParagraph"/>
              <w:widowControl w:val="0"/>
              <w:numPr>
                <w:ilvl w:val="0"/>
                <w:numId w:val="37"/>
              </w:numPr>
              <w:tabs>
                <w:tab w:val="left" w:pos="-1440"/>
              </w:tabs>
              <w:spacing w:before="120" w:after="120"/>
              <w:ind w:right="175"/>
              <w:contextualSpacing/>
              <w:jc w:val="right"/>
              <w:rPr>
                <w:snapToGrid w:val="0"/>
                <w:lang w:eastAsia="en-US"/>
              </w:rPr>
            </w:pPr>
          </w:p>
        </w:tc>
        <w:tc>
          <w:tcPr>
            <w:tcW w:w="6633" w:type="dxa"/>
            <w:shd w:val="clear" w:color="auto" w:fill="auto"/>
          </w:tcPr>
          <w:p w14:paraId="2178B354" w14:textId="728367BE" w:rsidR="007306BC" w:rsidRPr="00ED4C04" w:rsidRDefault="00341C4C" w:rsidP="007306BC">
            <w:pPr>
              <w:jc w:val="both"/>
            </w:pPr>
            <w:r w:rsidRPr="00ED4C04">
              <w:t xml:space="preserve">As appropriate and when required, undertake robust, timely, and effective investigations (e.g., information security incidents), and casework with external regulators. </w:t>
            </w:r>
            <w:r w:rsidR="007306BC" w:rsidRPr="00ED4C04">
              <w:t>This may involve</w:t>
            </w:r>
            <w:r w:rsidR="007306BC">
              <w:t xml:space="preserve"> </w:t>
            </w:r>
            <w:r w:rsidR="00E43324">
              <w:t xml:space="preserve">the </w:t>
            </w:r>
            <w:r w:rsidR="007306BC">
              <w:t xml:space="preserve">examination of files and procedures; </w:t>
            </w:r>
            <w:r w:rsidR="007306BC" w:rsidRPr="00ED4C04">
              <w:t xml:space="preserve">meetings </w:t>
            </w:r>
            <w:r w:rsidR="007306BC">
              <w:t xml:space="preserve">with </w:t>
            </w:r>
            <w:r w:rsidR="007306BC" w:rsidRPr="00ED4C04">
              <w:t>council officers, partners, and members of the public</w:t>
            </w:r>
            <w:r w:rsidR="007306BC">
              <w:t>;</w:t>
            </w:r>
            <w:r w:rsidR="007306BC" w:rsidRPr="00ED4C04">
              <w:t xml:space="preserve"> and </w:t>
            </w:r>
            <w:r w:rsidR="007306BC" w:rsidRPr="00073373">
              <w:rPr>
                <w:iCs/>
              </w:rPr>
              <w:t>preparing</w:t>
            </w:r>
            <w:r w:rsidR="007306BC">
              <w:rPr>
                <w:iCs/>
              </w:rPr>
              <w:t xml:space="preserve"> </w:t>
            </w:r>
            <w:r w:rsidR="007306BC" w:rsidRPr="00073373">
              <w:rPr>
                <w:iCs/>
              </w:rPr>
              <w:t>detailed outcome reports</w:t>
            </w:r>
            <w:r w:rsidR="007306BC">
              <w:rPr>
                <w:iCs/>
              </w:rPr>
              <w:t xml:space="preserve"> and </w:t>
            </w:r>
            <w:r w:rsidR="007306BC" w:rsidRPr="00073373">
              <w:rPr>
                <w:iCs/>
              </w:rPr>
              <w:t xml:space="preserve">drafting correspondence for senior managers. </w:t>
            </w:r>
            <w:r w:rsidR="007306BC" w:rsidRPr="00ED4C04">
              <w:t xml:space="preserve"> </w:t>
            </w:r>
          </w:p>
          <w:p w14:paraId="15450E30" w14:textId="2E847063" w:rsidR="00341C4C" w:rsidRPr="00ED4C04" w:rsidRDefault="00341C4C" w:rsidP="00073373">
            <w:pPr>
              <w:jc w:val="both"/>
            </w:pPr>
          </w:p>
        </w:tc>
      </w:tr>
      <w:tr w:rsidR="00341C4C" w:rsidRPr="00DE65BD" w14:paraId="022EA20C" w14:textId="77777777" w:rsidTr="00073373">
        <w:tc>
          <w:tcPr>
            <w:tcW w:w="2671" w:type="dxa"/>
            <w:shd w:val="clear" w:color="auto" w:fill="auto"/>
          </w:tcPr>
          <w:p w14:paraId="09592BF2" w14:textId="77777777" w:rsidR="00341C4C" w:rsidRPr="00073373" w:rsidRDefault="00341C4C" w:rsidP="00073373">
            <w:pPr>
              <w:pStyle w:val="ListParagraph"/>
              <w:widowControl w:val="0"/>
              <w:numPr>
                <w:ilvl w:val="0"/>
                <w:numId w:val="37"/>
              </w:numPr>
              <w:tabs>
                <w:tab w:val="left" w:pos="-1440"/>
              </w:tabs>
              <w:spacing w:before="120" w:after="120"/>
              <w:ind w:right="175"/>
              <w:contextualSpacing/>
              <w:jc w:val="right"/>
              <w:rPr>
                <w:snapToGrid w:val="0"/>
                <w:lang w:eastAsia="en-US"/>
              </w:rPr>
            </w:pPr>
          </w:p>
        </w:tc>
        <w:tc>
          <w:tcPr>
            <w:tcW w:w="6633" w:type="dxa"/>
            <w:shd w:val="clear" w:color="auto" w:fill="auto"/>
          </w:tcPr>
          <w:p w14:paraId="3CF79C29" w14:textId="4F802678" w:rsidR="00341C4C" w:rsidRPr="00ED4C04" w:rsidRDefault="00341C4C" w:rsidP="00D11FCB">
            <w:pPr>
              <w:pStyle w:val="NoSpacing"/>
              <w:jc w:val="both"/>
            </w:pPr>
            <w:r w:rsidRPr="00ED4C04">
              <w:t xml:space="preserve">Ensure effective liaison with senior managers and Council directors during the approval process </w:t>
            </w:r>
            <w:r w:rsidR="00FC777A">
              <w:t xml:space="preserve">for </w:t>
            </w:r>
            <w:r w:rsidRPr="00ED4C04">
              <w:t xml:space="preserve">requests under the Data Protection Act, FoI and Members enquiries, exercising effective professional judgment and decision-making on any exemptions and appropriate redactions prior to disclosure. </w:t>
            </w:r>
          </w:p>
        </w:tc>
      </w:tr>
      <w:tr w:rsidR="00341C4C" w:rsidRPr="00DE65BD" w14:paraId="0A59AE62" w14:textId="77777777" w:rsidTr="00073373">
        <w:tc>
          <w:tcPr>
            <w:tcW w:w="2671" w:type="dxa"/>
            <w:shd w:val="clear" w:color="auto" w:fill="auto"/>
          </w:tcPr>
          <w:p w14:paraId="25B00F9A" w14:textId="77777777" w:rsidR="00341C4C" w:rsidRPr="00073373" w:rsidRDefault="00341C4C" w:rsidP="00073373">
            <w:pPr>
              <w:widowControl w:val="0"/>
              <w:tabs>
                <w:tab w:val="left" w:pos="-1440"/>
              </w:tabs>
              <w:spacing w:before="120" w:after="120"/>
              <w:ind w:right="175"/>
              <w:rPr>
                <w:snapToGrid w:val="0"/>
                <w:lang w:eastAsia="en-US"/>
              </w:rPr>
            </w:pPr>
            <w:r w:rsidRPr="00073373">
              <w:rPr>
                <w:b/>
                <w:bCs/>
                <w:snapToGrid w:val="0"/>
                <w:lang w:eastAsia="en-US"/>
              </w:rPr>
              <w:t>SERVICE</w:t>
            </w:r>
          </w:p>
        </w:tc>
        <w:tc>
          <w:tcPr>
            <w:tcW w:w="6633" w:type="dxa"/>
            <w:shd w:val="clear" w:color="auto" w:fill="auto"/>
          </w:tcPr>
          <w:p w14:paraId="6E533D0B" w14:textId="77777777" w:rsidR="00341C4C" w:rsidRPr="00B31D3F" w:rsidRDefault="00341C4C" w:rsidP="00073373">
            <w:pPr>
              <w:spacing w:after="240"/>
              <w:jc w:val="both"/>
              <w:rPr>
                <w:color w:val="FF0000"/>
                <w:sz w:val="20"/>
                <w:szCs w:val="20"/>
              </w:rPr>
            </w:pPr>
            <w:r w:rsidRPr="00B31D3F">
              <w:rPr>
                <w:rFonts w:eastAsia="Arial"/>
                <w:i/>
                <w:sz w:val="20"/>
                <w:szCs w:val="20"/>
              </w:rPr>
              <w:t>[This section will include requirements that the job holder may have in respect of quality assurance, continuous improvement, and the efficiency of the service]</w:t>
            </w:r>
          </w:p>
        </w:tc>
      </w:tr>
      <w:tr w:rsidR="00341C4C" w:rsidRPr="00DE65BD" w14:paraId="288C50AD" w14:textId="77777777" w:rsidTr="00073373">
        <w:tc>
          <w:tcPr>
            <w:tcW w:w="2671" w:type="dxa"/>
            <w:shd w:val="clear" w:color="auto" w:fill="auto"/>
          </w:tcPr>
          <w:p w14:paraId="2D83A1EC" w14:textId="77777777" w:rsidR="00341C4C" w:rsidRPr="00073373" w:rsidRDefault="00341C4C" w:rsidP="00073373">
            <w:pPr>
              <w:pStyle w:val="ListParagraph"/>
              <w:widowControl w:val="0"/>
              <w:numPr>
                <w:ilvl w:val="0"/>
                <w:numId w:val="37"/>
              </w:numPr>
              <w:tabs>
                <w:tab w:val="left" w:pos="-1440"/>
              </w:tabs>
              <w:spacing w:before="120" w:after="120"/>
              <w:ind w:right="175"/>
              <w:contextualSpacing/>
              <w:jc w:val="right"/>
              <w:rPr>
                <w:snapToGrid w:val="0"/>
                <w:lang w:eastAsia="en-US"/>
              </w:rPr>
            </w:pPr>
          </w:p>
        </w:tc>
        <w:tc>
          <w:tcPr>
            <w:tcW w:w="6633" w:type="dxa"/>
            <w:shd w:val="clear" w:color="auto" w:fill="auto"/>
          </w:tcPr>
          <w:p w14:paraId="2D009B08" w14:textId="77777777" w:rsidR="00B31D3F" w:rsidRPr="001E3EB9" w:rsidRDefault="00B31D3F" w:rsidP="00B31D3F">
            <w:pPr>
              <w:autoSpaceDE w:val="0"/>
              <w:autoSpaceDN w:val="0"/>
              <w:adjustRightInd w:val="0"/>
              <w:jc w:val="both"/>
              <w:rPr>
                <w:rFonts w:cs="Arial"/>
              </w:rPr>
            </w:pPr>
            <w:r w:rsidRPr="001E3EB9">
              <w:rPr>
                <w:rFonts w:cs="Arial"/>
              </w:rPr>
              <w:t>Prioritise conflicting demands and balance statutory deadlines for requests with project work, delegating where necessary and appropriate to do so.</w:t>
            </w:r>
          </w:p>
          <w:p w14:paraId="2DE796AE" w14:textId="07C7E077" w:rsidR="001620B0" w:rsidRPr="00073373" w:rsidRDefault="001620B0" w:rsidP="00442BD1">
            <w:pPr>
              <w:pStyle w:val="NoSpacing"/>
              <w:jc w:val="both"/>
            </w:pPr>
          </w:p>
        </w:tc>
      </w:tr>
      <w:tr w:rsidR="00341C4C" w:rsidRPr="00DE65BD" w14:paraId="6870338A" w14:textId="77777777" w:rsidTr="00073373">
        <w:tc>
          <w:tcPr>
            <w:tcW w:w="2671" w:type="dxa"/>
            <w:shd w:val="clear" w:color="auto" w:fill="auto"/>
          </w:tcPr>
          <w:p w14:paraId="29FFD0EB" w14:textId="77777777" w:rsidR="00341C4C" w:rsidRPr="00073373" w:rsidRDefault="00341C4C" w:rsidP="00073373">
            <w:pPr>
              <w:pStyle w:val="ListParagraph"/>
              <w:widowControl w:val="0"/>
              <w:numPr>
                <w:ilvl w:val="0"/>
                <w:numId w:val="37"/>
              </w:numPr>
              <w:tabs>
                <w:tab w:val="left" w:pos="-1440"/>
              </w:tabs>
              <w:spacing w:before="120" w:after="120"/>
              <w:ind w:right="175"/>
              <w:contextualSpacing/>
              <w:jc w:val="right"/>
              <w:rPr>
                <w:snapToGrid w:val="0"/>
                <w:lang w:eastAsia="en-US"/>
              </w:rPr>
            </w:pPr>
          </w:p>
        </w:tc>
        <w:tc>
          <w:tcPr>
            <w:tcW w:w="6633" w:type="dxa"/>
            <w:shd w:val="clear" w:color="auto" w:fill="auto"/>
          </w:tcPr>
          <w:p w14:paraId="75BCD625" w14:textId="29345E69" w:rsidR="00341C4C" w:rsidRPr="009E4B48" w:rsidRDefault="00341C4C" w:rsidP="00DA64B5">
            <w:pPr>
              <w:spacing w:after="240"/>
              <w:jc w:val="both"/>
            </w:pPr>
            <w:r w:rsidRPr="00822D09">
              <w:t>C</w:t>
            </w:r>
            <w:r w:rsidRPr="00073373">
              <w:rPr>
                <w:iCs/>
              </w:rPr>
              <w:t>o-ordinate and facilitate external inspections and audits of information governance handling; design and deliver regular mandatory audits and compliance activities</w:t>
            </w:r>
            <w:r w:rsidR="00DA64B5">
              <w:rPr>
                <w:iCs/>
              </w:rPr>
              <w:t xml:space="preserve"> </w:t>
            </w:r>
            <w:r w:rsidR="008C0BAA">
              <w:rPr>
                <w:iCs/>
              </w:rPr>
              <w:t>/</w:t>
            </w:r>
            <w:r w:rsidR="00DA64B5">
              <w:rPr>
                <w:iCs/>
              </w:rPr>
              <w:t xml:space="preserve"> </w:t>
            </w:r>
            <w:r w:rsidR="008C0BAA">
              <w:rPr>
                <w:iCs/>
              </w:rPr>
              <w:t>projects</w:t>
            </w:r>
            <w:r w:rsidRPr="00073373">
              <w:rPr>
                <w:iCs/>
              </w:rPr>
              <w:t xml:space="preserve"> across the Council. Identify gaps, deliver effective corporate improvement programmes and work closely with senior managers and the Corporate Leadership Team (CLT) to ensure implementation.</w:t>
            </w:r>
          </w:p>
        </w:tc>
      </w:tr>
      <w:tr w:rsidR="00ED4C04" w:rsidRPr="00DE65BD" w14:paraId="3BF62802" w14:textId="77777777" w:rsidTr="00073373">
        <w:tc>
          <w:tcPr>
            <w:tcW w:w="2671" w:type="dxa"/>
            <w:shd w:val="clear" w:color="auto" w:fill="auto"/>
          </w:tcPr>
          <w:p w14:paraId="337616C4" w14:textId="77777777" w:rsidR="00ED4C04" w:rsidRPr="00073373" w:rsidRDefault="00ED4C04" w:rsidP="00073373">
            <w:pPr>
              <w:pStyle w:val="ListParagraph"/>
              <w:widowControl w:val="0"/>
              <w:numPr>
                <w:ilvl w:val="0"/>
                <w:numId w:val="37"/>
              </w:numPr>
              <w:tabs>
                <w:tab w:val="left" w:pos="-1440"/>
              </w:tabs>
              <w:spacing w:before="120" w:after="120"/>
              <w:ind w:right="175"/>
              <w:contextualSpacing/>
              <w:jc w:val="right"/>
              <w:rPr>
                <w:snapToGrid w:val="0"/>
                <w:lang w:eastAsia="en-US"/>
              </w:rPr>
            </w:pPr>
          </w:p>
        </w:tc>
        <w:tc>
          <w:tcPr>
            <w:tcW w:w="6633" w:type="dxa"/>
            <w:shd w:val="clear" w:color="auto" w:fill="auto"/>
          </w:tcPr>
          <w:p w14:paraId="54542AAE" w14:textId="77777777" w:rsidR="00ED4C04" w:rsidRPr="00DA64B5" w:rsidRDefault="00ED4C04" w:rsidP="00073373">
            <w:pPr>
              <w:spacing w:after="240"/>
              <w:jc w:val="both"/>
            </w:pPr>
            <w:r w:rsidRPr="00DA64B5">
              <w:t xml:space="preserve">Assist in benchmarking Information Governance services with other </w:t>
            </w:r>
            <w:r w:rsidRPr="00DA64B5">
              <w:rPr>
                <w:iCs/>
              </w:rPr>
              <w:t>Local Authorities (LAs)</w:t>
            </w:r>
            <w:r w:rsidRPr="00DA64B5">
              <w:t xml:space="preserve"> and the best-in-class of business practice; help to ensure effective dissemination of best practice across the organisation - including learning from engaging with the ICO, employment tribunals and other case law, etc.</w:t>
            </w:r>
          </w:p>
        </w:tc>
      </w:tr>
      <w:tr w:rsidR="000F1E3B" w:rsidRPr="00DE65BD" w14:paraId="046FDBDF" w14:textId="77777777" w:rsidTr="00073373">
        <w:tc>
          <w:tcPr>
            <w:tcW w:w="2671" w:type="dxa"/>
            <w:shd w:val="clear" w:color="auto" w:fill="auto"/>
          </w:tcPr>
          <w:p w14:paraId="6D69A38C" w14:textId="77777777" w:rsidR="000F1E3B" w:rsidRPr="00073373" w:rsidRDefault="000F1E3B" w:rsidP="00073373">
            <w:pPr>
              <w:pStyle w:val="ListParagraph"/>
              <w:widowControl w:val="0"/>
              <w:numPr>
                <w:ilvl w:val="0"/>
                <w:numId w:val="37"/>
              </w:numPr>
              <w:tabs>
                <w:tab w:val="left" w:pos="-1440"/>
              </w:tabs>
              <w:spacing w:before="120" w:after="120"/>
              <w:ind w:right="175"/>
              <w:contextualSpacing/>
              <w:jc w:val="right"/>
              <w:rPr>
                <w:snapToGrid w:val="0"/>
                <w:lang w:eastAsia="en-US"/>
              </w:rPr>
            </w:pPr>
          </w:p>
        </w:tc>
        <w:tc>
          <w:tcPr>
            <w:tcW w:w="6633" w:type="dxa"/>
            <w:shd w:val="clear" w:color="auto" w:fill="auto"/>
          </w:tcPr>
          <w:p w14:paraId="11CC33A7" w14:textId="77777777" w:rsidR="000F1E3B" w:rsidRDefault="000F1E3B" w:rsidP="00D11FCB">
            <w:pPr>
              <w:pStyle w:val="NoSpacing"/>
              <w:jc w:val="both"/>
            </w:pPr>
            <w:r w:rsidRPr="00073373">
              <w:rPr>
                <w:iCs/>
              </w:rPr>
              <w:t xml:space="preserve">Set standards for excellent customer service and resolution of all information requests. </w:t>
            </w:r>
            <w:r w:rsidRPr="002543D2">
              <w:t xml:space="preserve">Act as mediator between the public and council services (including contracted-out services) to find effective resolutions for the organisation, that lead to positive relationships and help to develop/restore the Council’s reputation.  </w:t>
            </w:r>
          </w:p>
          <w:p w14:paraId="08B4355D" w14:textId="0F9993EA" w:rsidR="00D11FCB" w:rsidRPr="00073373" w:rsidRDefault="00D11FCB" w:rsidP="00D11FCB">
            <w:pPr>
              <w:pStyle w:val="NoSpacing"/>
              <w:jc w:val="both"/>
              <w:rPr>
                <w:color w:val="4472C4"/>
              </w:rPr>
            </w:pPr>
          </w:p>
        </w:tc>
      </w:tr>
      <w:tr w:rsidR="00341C4C" w:rsidRPr="00DE65BD" w14:paraId="50066512" w14:textId="77777777" w:rsidTr="00073373">
        <w:tc>
          <w:tcPr>
            <w:tcW w:w="2671" w:type="dxa"/>
            <w:shd w:val="clear" w:color="auto" w:fill="auto"/>
          </w:tcPr>
          <w:p w14:paraId="5252BE7F" w14:textId="77777777" w:rsidR="00341C4C" w:rsidRPr="00073373" w:rsidRDefault="00341C4C" w:rsidP="00073373">
            <w:pPr>
              <w:pStyle w:val="ListParagraph"/>
              <w:widowControl w:val="0"/>
              <w:numPr>
                <w:ilvl w:val="0"/>
                <w:numId w:val="37"/>
              </w:numPr>
              <w:tabs>
                <w:tab w:val="left" w:pos="-1440"/>
              </w:tabs>
              <w:spacing w:before="120" w:after="120"/>
              <w:ind w:right="175"/>
              <w:contextualSpacing/>
              <w:jc w:val="right"/>
              <w:rPr>
                <w:snapToGrid w:val="0"/>
                <w:lang w:eastAsia="en-US"/>
              </w:rPr>
            </w:pPr>
          </w:p>
        </w:tc>
        <w:tc>
          <w:tcPr>
            <w:tcW w:w="6633" w:type="dxa"/>
            <w:shd w:val="clear" w:color="auto" w:fill="auto"/>
          </w:tcPr>
          <w:p w14:paraId="4B62E8BA" w14:textId="6CEC1AF9" w:rsidR="00341C4C" w:rsidRPr="000A58EA" w:rsidRDefault="00341C4C" w:rsidP="00073373">
            <w:pPr>
              <w:jc w:val="both"/>
            </w:pPr>
            <w:r w:rsidRPr="000A58EA">
              <w:t>Work</w:t>
            </w:r>
            <w:r w:rsidR="00165E81" w:rsidRPr="000A58EA">
              <w:t xml:space="preserve"> </w:t>
            </w:r>
            <w:r w:rsidR="006B6B41" w:rsidRPr="000A58EA">
              <w:t xml:space="preserve">collaboratively </w:t>
            </w:r>
            <w:r w:rsidRPr="000A58EA">
              <w:t xml:space="preserve">with </w:t>
            </w:r>
            <w:r w:rsidR="005527B8" w:rsidRPr="000A58EA">
              <w:t xml:space="preserve">managers across the Council and colleagues </w:t>
            </w:r>
            <w:r w:rsidR="00165E81" w:rsidRPr="000A58EA">
              <w:t xml:space="preserve">within </w:t>
            </w:r>
            <w:r w:rsidR="00510481" w:rsidRPr="000A58EA">
              <w:t xml:space="preserve">the </w:t>
            </w:r>
            <w:r w:rsidR="008D18A4" w:rsidRPr="000A58EA">
              <w:t>Information Governance</w:t>
            </w:r>
            <w:r w:rsidR="00FB334B" w:rsidRPr="000A58EA">
              <w:t xml:space="preserve"> Service</w:t>
            </w:r>
            <w:r w:rsidR="00165E81" w:rsidRPr="000A58EA">
              <w:t xml:space="preserve"> to </w:t>
            </w:r>
            <w:r w:rsidR="00484D00" w:rsidRPr="000A58EA">
              <w:t>achieve effective outcomes</w:t>
            </w:r>
            <w:r w:rsidR="00806AC6" w:rsidRPr="000A58EA">
              <w:t xml:space="preserve"> and service improvements in relation to </w:t>
            </w:r>
            <w:r w:rsidR="00D317EF" w:rsidRPr="000A58EA">
              <w:t>information governance</w:t>
            </w:r>
            <w:r w:rsidR="000A58EA" w:rsidRPr="000A58EA">
              <w:t>.</w:t>
            </w:r>
          </w:p>
          <w:p w14:paraId="2C86F233" w14:textId="77777777" w:rsidR="00341C4C" w:rsidRPr="00073373" w:rsidRDefault="00341C4C" w:rsidP="00073373">
            <w:pPr>
              <w:jc w:val="both"/>
              <w:rPr>
                <w:color w:val="4472C4"/>
              </w:rPr>
            </w:pPr>
          </w:p>
        </w:tc>
      </w:tr>
      <w:tr w:rsidR="00341C4C" w:rsidRPr="00DE65BD" w14:paraId="70A85134" w14:textId="77777777" w:rsidTr="00073373">
        <w:tc>
          <w:tcPr>
            <w:tcW w:w="2671" w:type="dxa"/>
            <w:shd w:val="clear" w:color="auto" w:fill="auto"/>
          </w:tcPr>
          <w:p w14:paraId="20603583" w14:textId="77777777" w:rsidR="00341C4C" w:rsidRPr="00073373" w:rsidRDefault="00341C4C" w:rsidP="00073373">
            <w:pPr>
              <w:pStyle w:val="ListParagraph"/>
              <w:widowControl w:val="0"/>
              <w:numPr>
                <w:ilvl w:val="0"/>
                <w:numId w:val="37"/>
              </w:numPr>
              <w:tabs>
                <w:tab w:val="left" w:pos="-1440"/>
              </w:tabs>
              <w:spacing w:before="120" w:after="120"/>
              <w:ind w:right="175"/>
              <w:contextualSpacing/>
              <w:jc w:val="right"/>
              <w:rPr>
                <w:snapToGrid w:val="0"/>
                <w:lang w:eastAsia="en-US"/>
              </w:rPr>
            </w:pPr>
          </w:p>
        </w:tc>
        <w:tc>
          <w:tcPr>
            <w:tcW w:w="6633" w:type="dxa"/>
            <w:shd w:val="clear" w:color="auto" w:fill="auto"/>
          </w:tcPr>
          <w:p w14:paraId="4432EC84" w14:textId="28D00E60" w:rsidR="00341C4C" w:rsidRPr="00073373" w:rsidRDefault="00341C4C" w:rsidP="00D11FCB">
            <w:pPr>
              <w:pStyle w:val="NoSpacing"/>
              <w:jc w:val="both"/>
              <w:rPr>
                <w:color w:val="4472C4"/>
              </w:rPr>
            </w:pPr>
            <w:r w:rsidRPr="00D11FCB">
              <w:t xml:space="preserve">Provide effective cover </w:t>
            </w:r>
            <w:r w:rsidR="00E200D4" w:rsidRPr="00D11FCB">
              <w:t xml:space="preserve">and support </w:t>
            </w:r>
            <w:r w:rsidRPr="00D11FCB">
              <w:t xml:space="preserve">for colleagues across the Information Governance, Complaints and Members Enquiries </w:t>
            </w:r>
            <w:r w:rsidR="00B833D8" w:rsidRPr="00D11FCB">
              <w:t>functions</w:t>
            </w:r>
            <w:r w:rsidR="00EE5599" w:rsidRPr="00D11FCB">
              <w:t xml:space="preserve"> </w:t>
            </w:r>
            <w:r w:rsidRPr="00D11FCB">
              <w:t xml:space="preserve">when required. </w:t>
            </w:r>
          </w:p>
        </w:tc>
      </w:tr>
      <w:tr w:rsidR="00341C4C" w:rsidRPr="00DE65BD" w14:paraId="3AFFC63E" w14:textId="77777777" w:rsidTr="00073373">
        <w:tc>
          <w:tcPr>
            <w:tcW w:w="2671" w:type="dxa"/>
            <w:shd w:val="clear" w:color="auto" w:fill="auto"/>
          </w:tcPr>
          <w:p w14:paraId="04401C26" w14:textId="77777777" w:rsidR="00341C4C" w:rsidRPr="00073373" w:rsidRDefault="00341C4C" w:rsidP="00073373">
            <w:pPr>
              <w:widowControl w:val="0"/>
              <w:tabs>
                <w:tab w:val="left" w:pos="-1440"/>
              </w:tabs>
              <w:spacing w:before="120" w:after="120"/>
              <w:ind w:right="175"/>
              <w:rPr>
                <w:snapToGrid w:val="0"/>
                <w:lang w:eastAsia="en-US"/>
              </w:rPr>
            </w:pPr>
            <w:r w:rsidRPr="00073373">
              <w:rPr>
                <w:b/>
                <w:bCs/>
                <w:snapToGrid w:val="0"/>
                <w:szCs w:val="20"/>
                <w:lang w:eastAsia="en-US"/>
              </w:rPr>
              <w:t>PERFORMANCE</w:t>
            </w:r>
          </w:p>
        </w:tc>
        <w:tc>
          <w:tcPr>
            <w:tcW w:w="6633" w:type="dxa"/>
            <w:shd w:val="clear" w:color="auto" w:fill="auto"/>
          </w:tcPr>
          <w:p w14:paraId="2A8492C8" w14:textId="77777777" w:rsidR="00341C4C" w:rsidRPr="00073373" w:rsidRDefault="00341C4C" w:rsidP="00073373">
            <w:pPr>
              <w:spacing w:after="240"/>
              <w:jc w:val="both"/>
              <w:rPr>
                <w:color w:val="FF0000"/>
                <w:sz w:val="20"/>
                <w:szCs w:val="20"/>
              </w:rPr>
            </w:pPr>
            <w:r w:rsidRPr="00073373">
              <w:rPr>
                <w:rFonts w:eastAsia="Arial"/>
                <w:i/>
                <w:iCs/>
                <w:sz w:val="20"/>
                <w:szCs w:val="20"/>
              </w:rPr>
              <w:t>[This section needs to list the specific targets that are required to be met by the post holder and how these will be achieved]</w:t>
            </w:r>
          </w:p>
        </w:tc>
      </w:tr>
      <w:tr w:rsidR="00341C4C" w:rsidRPr="00DE65BD" w14:paraId="3E93B5DC" w14:textId="77777777" w:rsidTr="00073373">
        <w:tc>
          <w:tcPr>
            <w:tcW w:w="2671" w:type="dxa"/>
            <w:shd w:val="clear" w:color="auto" w:fill="auto"/>
          </w:tcPr>
          <w:p w14:paraId="01650C39" w14:textId="77777777" w:rsidR="00341C4C" w:rsidRPr="00073373" w:rsidRDefault="00341C4C" w:rsidP="00073373">
            <w:pPr>
              <w:pStyle w:val="ListParagraph"/>
              <w:widowControl w:val="0"/>
              <w:numPr>
                <w:ilvl w:val="0"/>
                <w:numId w:val="37"/>
              </w:numPr>
              <w:tabs>
                <w:tab w:val="left" w:pos="-1440"/>
              </w:tabs>
              <w:spacing w:before="120" w:after="120"/>
              <w:ind w:right="175"/>
              <w:contextualSpacing/>
              <w:jc w:val="right"/>
              <w:rPr>
                <w:snapToGrid w:val="0"/>
                <w:lang w:eastAsia="en-US"/>
              </w:rPr>
            </w:pPr>
          </w:p>
        </w:tc>
        <w:tc>
          <w:tcPr>
            <w:tcW w:w="6633" w:type="dxa"/>
            <w:shd w:val="clear" w:color="auto" w:fill="auto"/>
          </w:tcPr>
          <w:p w14:paraId="1C929610" w14:textId="3457B827" w:rsidR="00341C4C" w:rsidRPr="00B31D3F" w:rsidRDefault="00C12F31" w:rsidP="00B31D3F">
            <w:pPr>
              <w:spacing w:after="240"/>
              <w:jc w:val="both"/>
            </w:pPr>
            <w:r w:rsidRPr="001C29B6">
              <w:t xml:space="preserve">Participate in </w:t>
            </w:r>
            <w:r>
              <w:t>relevant</w:t>
            </w:r>
            <w:r w:rsidRPr="001C29B6">
              <w:t xml:space="preserve"> networking events</w:t>
            </w:r>
            <w:r>
              <w:t xml:space="preserve">, </w:t>
            </w:r>
            <w:r w:rsidRPr="001C29B6">
              <w:t xml:space="preserve">consult with the </w:t>
            </w:r>
            <w:r w:rsidRPr="00127BD8">
              <w:t>Council’s legal services</w:t>
            </w:r>
            <w:r w:rsidR="00192DF9">
              <w:t xml:space="preserve"> as required</w:t>
            </w:r>
            <w:r w:rsidRPr="00127BD8">
              <w:t xml:space="preserve">, </w:t>
            </w:r>
            <w:r w:rsidRPr="001C29B6">
              <w:t xml:space="preserve">and </w:t>
            </w:r>
            <w:r>
              <w:t xml:space="preserve">help to </w:t>
            </w:r>
            <w:r w:rsidRPr="001C29B6">
              <w:t>horizon-scan new and up-coming national</w:t>
            </w:r>
            <w:r>
              <w:t>/international</w:t>
            </w:r>
            <w:r w:rsidRPr="001C29B6">
              <w:t xml:space="preserve"> developments</w:t>
            </w:r>
            <w:r>
              <w:t xml:space="preserve">, to assist the </w:t>
            </w:r>
            <w:r w:rsidRPr="001C29B6">
              <w:t>Council</w:t>
            </w:r>
            <w:r>
              <w:t xml:space="preserve"> in </w:t>
            </w:r>
            <w:r w:rsidR="009E5B4C">
              <w:t xml:space="preserve">having </w:t>
            </w:r>
            <w:r w:rsidRPr="001C29B6">
              <w:t>up to date, accurate and effective advice</w:t>
            </w:r>
            <w:r>
              <w:t xml:space="preserve"> </w:t>
            </w:r>
            <w:r w:rsidR="00991AC7">
              <w:t xml:space="preserve">on relevant </w:t>
            </w:r>
            <w:r>
              <w:t xml:space="preserve">information governance matters. </w:t>
            </w:r>
            <w:r w:rsidRPr="001C29B6">
              <w:t xml:space="preserve"> </w:t>
            </w:r>
          </w:p>
        </w:tc>
      </w:tr>
      <w:tr w:rsidR="00341C4C" w:rsidRPr="00DE65BD" w14:paraId="6815E10E" w14:textId="77777777" w:rsidTr="00073373">
        <w:tc>
          <w:tcPr>
            <w:tcW w:w="2671" w:type="dxa"/>
            <w:shd w:val="clear" w:color="auto" w:fill="auto"/>
          </w:tcPr>
          <w:p w14:paraId="43B49A4B" w14:textId="77777777" w:rsidR="00341C4C" w:rsidRPr="00073373" w:rsidRDefault="00341C4C" w:rsidP="00073373">
            <w:pPr>
              <w:pStyle w:val="ListParagraph"/>
              <w:widowControl w:val="0"/>
              <w:numPr>
                <w:ilvl w:val="0"/>
                <w:numId w:val="37"/>
              </w:numPr>
              <w:tabs>
                <w:tab w:val="left" w:pos="-1440"/>
              </w:tabs>
              <w:spacing w:before="120" w:after="120"/>
              <w:ind w:right="175"/>
              <w:contextualSpacing/>
              <w:jc w:val="right"/>
              <w:rPr>
                <w:snapToGrid w:val="0"/>
                <w:lang w:eastAsia="en-US"/>
              </w:rPr>
            </w:pPr>
          </w:p>
        </w:tc>
        <w:tc>
          <w:tcPr>
            <w:tcW w:w="6633" w:type="dxa"/>
            <w:shd w:val="clear" w:color="auto" w:fill="auto"/>
          </w:tcPr>
          <w:p w14:paraId="028FF77B" w14:textId="07273B7F" w:rsidR="00341C4C" w:rsidRPr="00D87B8F" w:rsidRDefault="00442BD1" w:rsidP="0028148A">
            <w:pPr>
              <w:pStyle w:val="NoSpacing"/>
              <w:jc w:val="both"/>
            </w:pPr>
            <w:r w:rsidRPr="00DA5D90">
              <w:t>Assist in marketing the work undertaken within the team as a professional service and provide traded services to other external organisations</w:t>
            </w:r>
            <w:r w:rsidR="00DA64B5" w:rsidRPr="00DA5D90">
              <w:t xml:space="preserve"> and partners</w:t>
            </w:r>
            <w:r w:rsidRPr="00DA5D90">
              <w:t xml:space="preserve"> (e.g., Tower Hamlets Homes Ltd and schools); thereby generating additional income that supports the </w:t>
            </w:r>
            <w:r w:rsidR="00E92A0B" w:rsidRPr="00DA5D90">
              <w:t>Information Governance</w:t>
            </w:r>
            <w:r w:rsidR="0028148A" w:rsidRPr="00DA5D90">
              <w:t xml:space="preserve"> </w:t>
            </w:r>
            <w:r w:rsidRPr="00DA5D90">
              <w:t>Team’s core functions and wider council interests.</w:t>
            </w:r>
          </w:p>
        </w:tc>
      </w:tr>
    </w:tbl>
    <w:p w14:paraId="2A67B8D8" w14:textId="77777777" w:rsidR="00540C2A" w:rsidRDefault="00540C2A" w:rsidP="00540C2A">
      <w:pPr>
        <w:jc w:val="both"/>
        <w:rPr>
          <w:b/>
          <w:snapToGrid w:val="0"/>
          <w:szCs w:val="20"/>
          <w:lang w:eastAsia="en-US"/>
        </w:rPr>
      </w:pPr>
    </w:p>
    <w:p w14:paraId="682B1061" w14:textId="77777777" w:rsidR="00540C2A" w:rsidRDefault="00540C2A" w:rsidP="00540C2A">
      <w:pPr>
        <w:jc w:val="both"/>
        <w:rPr>
          <w:b/>
          <w:snapToGrid w:val="0"/>
          <w:szCs w:val="20"/>
          <w:lang w:eastAsia="en-US"/>
        </w:rPr>
      </w:pPr>
      <w:r w:rsidRPr="004F1483">
        <w:rPr>
          <w:b/>
          <w:snapToGrid w:val="0"/>
          <w:szCs w:val="20"/>
          <w:lang w:eastAsia="en-US"/>
        </w:rPr>
        <w:t xml:space="preserve">OTHER CONDITIONS: </w:t>
      </w:r>
    </w:p>
    <w:p w14:paraId="5720583E" w14:textId="77777777" w:rsidR="00540C2A" w:rsidRDefault="00540C2A" w:rsidP="00540C2A">
      <w:pPr>
        <w:jc w:val="both"/>
      </w:pPr>
      <w:r w:rsidRPr="00B85397">
        <w:t xml:space="preserve">To maintain personal and professional development to meet the changing demands of the job and participate in appropriate training/development activities including the council’s </w:t>
      </w:r>
      <w:r>
        <w:t>‘My Annual Review’ scheme.</w:t>
      </w:r>
    </w:p>
    <w:p w14:paraId="491091CF" w14:textId="77777777" w:rsidR="00540C2A" w:rsidRDefault="00540C2A" w:rsidP="00540C2A">
      <w:pPr>
        <w:jc w:val="both"/>
        <w:rPr>
          <w:b/>
          <w:snapToGrid w:val="0"/>
          <w:szCs w:val="20"/>
          <w:lang w:eastAsia="en-US"/>
        </w:rPr>
      </w:pPr>
    </w:p>
    <w:p w14:paraId="1BB693E9" w14:textId="77777777" w:rsidR="00540C2A" w:rsidRDefault="00540C2A" w:rsidP="00540C2A">
      <w:pPr>
        <w:jc w:val="both"/>
        <w:rPr>
          <w:color w:val="000000"/>
        </w:rPr>
      </w:pPr>
      <w:r w:rsidRPr="00A438D4">
        <w:rPr>
          <w:color w:val="000000"/>
        </w:rPr>
        <w:t xml:space="preserve">Ensure that all duties and responsibilities are discharged in accordance with the council’s policies and procedures, Code of Conduct and relevant regulations and legislation. </w:t>
      </w:r>
    </w:p>
    <w:p w14:paraId="4654FFBA" w14:textId="77777777" w:rsidR="00540C2A" w:rsidRDefault="00540C2A" w:rsidP="00540C2A">
      <w:pPr>
        <w:jc w:val="both"/>
        <w:rPr>
          <w:color w:val="000000"/>
        </w:rPr>
      </w:pPr>
    </w:p>
    <w:p w14:paraId="45E3513F" w14:textId="77777777" w:rsidR="00540C2A" w:rsidRDefault="00540C2A" w:rsidP="00540C2A">
      <w:pPr>
        <w:jc w:val="both"/>
        <w:rPr>
          <w:color w:val="000000"/>
        </w:rPr>
      </w:pPr>
      <w:r w:rsidRPr="00A438D4">
        <w:rPr>
          <w:color w:val="000000"/>
        </w:rPr>
        <w:t>To comply with the council’s equal opportunities and diversity policies ensuring anti-discriminatory practice within the service area.</w:t>
      </w:r>
    </w:p>
    <w:p w14:paraId="3CB0AD16" w14:textId="77777777" w:rsidR="00540C2A" w:rsidRDefault="00540C2A" w:rsidP="00540C2A">
      <w:pPr>
        <w:rPr>
          <w:snapToGrid w:val="0"/>
          <w:szCs w:val="20"/>
          <w:lang w:eastAsia="en-US"/>
        </w:rPr>
      </w:pPr>
    </w:p>
    <w:p w14:paraId="74BEC2F4" w14:textId="77777777" w:rsidR="00822B56" w:rsidRPr="00E13D26" w:rsidRDefault="00822B56" w:rsidP="00822B56">
      <w:pPr>
        <w:rPr>
          <w:snapToGrid w:val="0"/>
          <w:szCs w:val="20"/>
          <w:lang w:eastAsia="en-US"/>
        </w:rPr>
      </w:pPr>
      <w:r w:rsidRPr="00E13D26">
        <w:rPr>
          <w:snapToGrid w:val="0"/>
          <w:szCs w:val="20"/>
          <w:lang w:eastAsia="en-US"/>
        </w:rPr>
        <w:t>To undertake additional duties</w:t>
      </w:r>
      <w:r>
        <w:rPr>
          <w:snapToGrid w:val="0"/>
          <w:szCs w:val="20"/>
          <w:lang w:eastAsia="en-US"/>
        </w:rPr>
        <w:t>, at any location within the borough,</w:t>
      </w:r>
      <w:r w:rsidRPr="00E13D26">
        <w:rPr>
          <w:snapToGrid w:val="0"/>
          <w:szCs w:val="20"/>
          <w:lang w:eastAsia="en-US"/>
        </w:rPr>
        <w:t xml:space="preserve"> that may arise from time to time commensurate with the grade of the post.</w:t>
      </w:r>
    </w:p>
    <w:p w14:paraId="10E35C94" w14:textId="77777777" w:rsidR="00DA5D90" w:rsidRDefault="00DA5D90" w:rsidP="00540C2A">
      <w:pPr>
        <w:rPr>
          <w:snapToGrid w:val="0"/>
          <w:szCs w:val="20"/>
          <w:lang w:eastAsia="en-US"/>
        </w:rPr>
      </w:pPr>
    </w:p>
    <w:p w14:paraId="04E6A78E" w14:textId="77777777" w:rsidR="00822B56" w:rsidRDefault="00822B56" w:rsidP="00540C2A">
      <w:pPr>
        <w:rPr>
          <w:snapToGrid w:val="0"/>
          <w:szCs w:val="20"/>
          <w:lang w:eastAsia="en-US"/>
        </w:rPr>
      </w:pPr>
    </w:p>
    <w:p w14:paraId="650D1B67" w14:textId="77777777" w:rsidR="00DA5D90" w:rsidRDefault="00DA5D90" w:rsidP="00540C2A">
      <w:pPr>
        <w:rPr>
          <w:snapToGrid w:val="0"/>
          <w:szCs w:val="20"/>
          <w:lang w:eastAsia="en-US"/>
        </w:rPr>
      </w:pPr>
    </w:p>
    <w:p w14:paraId="1552D76A" w14:textId="77777777" w:rsidR="00D11FCB" w:rsidRDefault="00D11FCB" w:rsidP="00540C2A">
      <w:pPr>
        <w:rPr>
          <w:snapToGrid w:val="0"/>
          <w:szCs w:val="20"/>
          <w:lang w:eastAsia="en-US"/>
        </w:rPr>
      </w:pPr>
    </w:p>
    <w:p w14:paraId="0649D940" w14:textId="77777777" w:rsidR="00D11FCB" w:rsidRDefault="00D11FCB" w:rsidP="00540C2A">
      <w:pPr>
        <w:rPr>
          <w:snapToGrid w:val="0"/>
          <w:szCs w:val="20"/>
          <w:lang w:eastAsia="en-US"/>
        </w:rPr>
      </w:pPr>
    </w:p>
    <w:p w14:paraId="201A1577" w14:textId="77777777" w:rsidR="00D11FCB" w:rsidRDefault="00D11FCB" w:rsidP="00540C2A">
      <w:pPr>
        <w:rPr>
          <w:snapToGrid w:val="0"/>
          <w:szCs w:val="20"/>
          <w:lang w:eastAsia="en-US"/>
        </w:rPr>
      </w:pPr>
    </w:p>
    <w:p w14:paraId="5146E3D2" w14:textId="77777777" w:rsidR="00DA5D90" w:rsidRDefault="00DA5D90" w:rsidP="00540C2A">
      <w:pPr>
        <w:rPr>
          <w:snapToGrid w:val="0"/>
          <w:szCs w:val="20"/>
          <w:lang w:eastAsia="en-US"/>
        </w:rPr>
      </w:pPr>
    </w:p>
    <w:p w14:paraId="17EFF171" w14:textId="77777777" w:rsidR="00D11FCB" w:rsidRDefault="00D11FCB" w:rsidP="00540C2A">
      <w:pPr>
        <w:rPr>
          <w:snapToGrid w:val="0"/>
          <w:szCs w:val="20"/>
          <w:lang w:eastAsia="en-US"/>
        </w:rPr>
      </w:pPr>
    </w:p>
    <w:p w14:paraId="52C7BEFF" w14:textId="77777777" w:rsidR="00DA5D90" w:rsidRDefault="00DA5D90" w:rsidP="00540C2A">
      <w:pPr>
        <w:rPr>
          <w:snapToGrid w:val="0"/>
          <w:szCs w:val="20"/>
          <w:lang w:eastAsia="en-US"/>
        </w:rPr>
      </w:pPr>
    </w:p>
    <w:p w14:paraId="5494245B" w14:textId="77777777" w:rsidR="004D629F" w:rsidRDefault="004D629F" w:rsidP="00540C2A">
      <w:pPr>
        <w:rPr>
          <w:snapToGrid w:val="0"/>
          <w:szCs w:val="20"/>
          <w:lang w:eastAsia="en-US"/>
        </w:rPr>
      </w:pPr>
    </w:p>
    <w:p w14:paraId="488ADEFA" w14:textId="77777777" w:rsidR="00DA5D90" w:rsidRDefault="00DA5D90" w:rsidP="00540C2A">
      <w:pPr>
        <w:rPr>
          <w:snapToGrid w:val="0"/>
          <w:szCs w:val="20"/>
          <w:lang w:eastAsia="en-US"/>
        </w:rPr>
      </w:pPr>
    </w:p>
    <w:p w14:paraId="7EF0636F" w14:textId="77777777" w:rsidR="00540C2A" w:rsidRDefault="00540C2A" w:rsidP="00540C2A">
      <w:pPr>
        <w:rPr>
          <w:snapToGrid w:val="0"/>
          <w:szCs w:val="20"/>
          <w:lang w:eastAsia="en-US"/>
        </w:rPr>
      </w:pPr>
    </w:p>
    <w:p w14:paraId="6723A570" w14:textId="77777777" w:rsidR="00540C2A" w:rsidRDefault="00540C2A" w:rsidP="00540C2A">
      <w:pPr>
        <w:pStyle w:val="Title"/>
        <w:jc w:val="center"/>
      </w:pPr>
      <w:r>
        <w:lastRenderedPageBreak/>
        <w:t>Person Specification</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17"/>
        <w:gridCol w:w="3253"/>
        <w:gridCol w:w="1821"/>
        <w:gridCol w:w="1631"/>
      </w:tblGrid>
      <w:tr w:rsidR="00540C2A" w:rsidRPr="007A51DA" w14:paraId="521BC84B" w14:textId="77777777" w:rsidTr="00073373">
        <w:trPr>
          <w:trHeight w:val="962"/>
        </w:trPr>
        <w:tc>
          <w:tcPr>
            <w:tcW w:w="1817" w:type="dxa"/>
            <w:shd w:val="clear" w:color="auto" w:fill="auto"/>
          </w:tcPr>
          <w:p w14:paraId="5D8EAD4D" w14:textId="73DD9910" w:rsidR="00540C2A" w:rsidRPr="00073373" w:rsidRDefault="00336BAE" w:rsidP="00073373">
            <w:pPr>
              <w:rPr>
                <w:b/>
              </w:rPr>
            </w:pPr>
            <w:r w:rsidRPr="003D1CC0">
              <w:rPr>
                <w:rFonts w:eastAsia="Arial"/>
                <w:b/>
              </w:rPr>
              <w:t>Requirements</w:t>
            </w:r>
          </w:p>
        </w:tc>
        <w:tc>
          <w:tcPr>
            <w:tcW w:w="3253" w:type="dxa"/>
            <w:shd w:val="clear" w:color="auto" w:fill="auto"/>
          </w:tcPr>
          <w:p w14:paraId="19C28F53" w14:textId="77777777" w:rsidR="00BE3EA4" w:rsidRDefault="00BE3EA4" w:rsidP="00336BAE">
            <w:pPr>
              <w:jc w:val="center"/>
              <w:rPr>
                <w:b/>
              </w:rPr>
            </w:pPr>
            <w:r w:rsidRPr="00073373">
              <w:rPr>
                <w:b/>
              </w:rPr>
              <w:t>Person Specification for the Post of</w:t>
            </w:r>
            <w:r>
              <w:rPr>
                <w:b/>
              </w:rPr>
              <w:t>:</w:t>
            </w:r>
          </w:p>
          <w:p w14:paraId="105911C8" w14:textId="77777777" w:rsidR="001123B1" w:rsidRDefault="001123B1" w:rsidP="001123B1">
            <w:pPr>
              <w:rPr>
                <w:b/>
              </w:rPr>
            </w:pPr>
          </w:p>
          <w:p w14:paraId="459B473A" w14:textId="79E2E430" w:rsidR="00540C2A" w:rsidRPr="001123B1" w:rsidRDefault="00BE3EA4" w:rsidP="001123B1">
            <w:pPr>
              <w:jc w:val="center"/>
              <w:rPr>
                <w:bCs/>
              </w:rPr>
            </w:pPr>
            <w:r w:rsidRPr="001123B1">
              <w:rPr>
                <w:bCs/>
              </w:rPr>
              <w:t>Senior Information Governance Officer</w:t>
            </w:r>
          </w:p>
        </w:tc>
        <w:tc>
          <w:tcPr>
            <w:tcW w:w="1821" w:type="dxa"/>
            <w:shd w:val="clear" w:color="auto" w:fill="auto"/>
          </w:tcPr>
          <w:p w14:paraId="71085741" w14:textId="77777777" w:rsidR="00540C2A" w:rsidRPr="00073373" w:rsidRDefault="00540C2A" w:rsidP="00073373">
            <w:pPr>
              <w:rPr>
                <w:b/>
              </w:rPr>
            </w:pPr>
          </w:p>
          <w:p w14:paraId="68085AFD" w14:textId="77777777" w:rsidR="00540C2A" w:rsidRPr="00073373" w:rsidRDefault="00540C2A" w:rsidP="00073373">
            <w:pPr>
              <w:rPr>
                <w:b/>
              </w:rPr>
            </w:pPr>
            <w:r w:rsidRPr="00073373">
              <w:rPr>
                <w:b/>
              </w:rPr>
              <w:t>Essential (E)</w:t>
            </w:r>
          </w:p>
          <w:p w14:paraId="239777D9" w14:textId="77777777" w:rsidR="00540C2A" w:rsidRPr="00073373" w:rsidRDefault="00540C2A" w:rsidP="00073373">
            <w:pPr>
              <w:rPr>
                <w:b/>
              </w:rPr>
            </w:pPr>
            <w:r w:rsidRPr="00073373">
              <w:rPr>
                <w:b/>
              </w:rPr>
              <w:t>or</w:t>
            </w:r>
          </w:p>
          <w:p w14:paraId="04DD94CE" w14:textId="77777777" w:rsidR="00540C2A" w:rsidRPr="00073373" w:rsidRDefault="00540C2A" w:rsidP="00073373">
            <w:pPr>
              <w:rPr>
                <w:b/>
              </w:rPr>
            </w:pPr>
            <w:r w:rsidRPr="00073373">
              <w:rPr>
                <w:b/>
              </w:rPr>
              <w:t>Desirable (D) (if applicable)</w:t>
            </w:r>
          </w:p>
          <w:p w14:paraId="43A25590" w14:textId="77777777" w:rsidR="00540C2A" w:rsidRPr="00073373" w:rsidRDefault="00540C2A" w:rsidP="00073373">
            <w:pPr>
              <w:rPr>
                <w:b/>
              </w:rPr>
            </w:pPr>
          </w:p>
        </w:tc>
        <w:tc>
          <w:tcPr>
            <w:tcW w:w="1631" w:type="dxa"/>
            <w:shd w:val="clear" w:color="auto" w:fill="auto"/>
          </w:tcPr>
          <w:p w14:paraId="45B94E07" w14:textId="77777777" w:rsidR="00540C2A" w:rsidRPr="00073373" w:rsidRDefault="00540C2A" w:rsidP="00073373">
            <w:pPr>
              <w:rPr>
                <w:b/>
              </w:rPr>
            </w:pPr>
          </w:p>
          <w:p w14:paraId="70F33EC7" w14:textId="77777777" w:rsidR="00540C2A" w:rsidRPr="00073373" w:rsidRDefault="00540C2A" w:rsidP="00073373">
            <w:pPr>
              <w:rPr>
                <w:b/>
              </w:rPr>
            </w:pPr>
            <w:r w:rsidRPr="00073373">
              <w:rPr>
                <w:b/>
              </w:rPr>
              <w:t>Method of Assessment</w:t>
            </w:r>
          </w:p>
          <w:p w14:paraId="3EBC4923" w14:textId="77777777" w:rsidR="00540C2A" w:rsidRPr="00073373" w:rsidRDefault="00540C2A" w:rsidP="00073373">
            <w:pPr>
              <w:rPr>
                <w:b/>
              </w:rPr>
            </w:pPr>
            <w:r w:rsidRPr="00073373">
              <w:rPr>
                <w:b/>
              </w:rPr>
              <w:t>A= Application Form</w:t>
            </w:r>
          </w:p>
          <w:p w14:paraId="584E8C78" w14:textId="77777777" w:rsidR="00540C2A" w:rsidRPr="00073373" w:rsidRDefault="00540C2A" w:rsidP="00073373">
            <w:pPr>
              <w:rPr>
                <w:b/>
              </w:rPr>
            </w:pPr>
            <w:r w:rsidRPr="00073373">
              <w:rPr>
                <w:b/>
              </w:rPr>
              <w:t>T= Test</w:t>
            </w:r>
          </w:p>
          <w:p w14:paraId="586FBFBE" w14:textId="77777777" w:rsidR="00540C2A" w:rsidRPr="00073373" w:rsidRDefault="00540C2A" w:rsidP="00073373">
            <w:pPr>
              <w:rPr>
                <w:b/>
              </w:rPr>
            </w:pPr>
            <w:r w:rsidRPr="00073373">
              <w:rPr>
                <w:b/>
              </w:rPr>
              <w:t>I= Interview</w:t>
            </w:r>
          </w:p>
        </w:tc>
      </w:tr>
      <w:tr w:rsidR="00540C2A" w:rsidRPr="007A51DA" w14:paraId="1E76556C" w14:textId="77777777" w:rsidTr="00073373">
        <w:trPr>
          <w:trHeight w:val="867"/>
        </w:trPr>
        <w:tc>
          <w:tcPr>
            <w:tcW w:w="1817" w:type="dxa"/>
            <w:shd w:val="clear" w:color="auto" w:fill="auto"/>
          </w:tcPr>
          <w:p w14:paraId="0EDFD125" w14:textId="77777777" w:rsidR="00540C2A" w:rsidRPr="00073373" w:rsidRDefault="00540C2A" w:rsidP="00073373">
            <w:pPr>
              <w:rPr>
                <w:b/>
              </w:rPr>
            </w:pPr>
            <w:r w:rsidRPr="00073373">
              <w:rPr>
                <w:b/>
              </w:rPr>
              <w:t>Knowledge</w:t>
            </w:r>
          </w:p>
          <w:p w14:paraId="3B67417F" w14:textId="77777777" w:rsidR="00540C2A" w:rsidRPr="00073373" w:rsidRDefault="00540C2A" w:rsidP="00073373">
            <w:pPr>
              <w:rPr>
                <w:b/>
              </w:rPr>
            </w:pPr>
          </w:p>
          <w:p w14:paraId="034882CD" w14:textId="77777777" w:rsidR="00540C2A" w:rsidRPr="00073373" w:rsidRDefault="00540C2A" w:rsidP="00073373">
            <w:pPr>
              <w:rPr>
                <w:b/>
              </w:rPr>
            </w:pPr>
          </w:p>
        </w:tc>
        <w:tc>
          <w:tcPr>
            <w:tcW w:w="3253" w:type="dxa"/>
            <w:shd w:val="clear" w:color="auto" w:fill="auto"/>
          </w:tcPr>
          <w:p w14:paraId="68EA6688" w14:textId="77777777" w:rsidR="00C25DF1" w:rsidRPr="007A51DA" w:rsidRDefault="00C25DF1" w:rsidP="00C25DF1">
            <w:pPr>
              <w:numPr>
                <w:ilvl w:val="0"/>
                <w:numId w:val="39"/>
              </w:numPr>
              <w:tabs>
                <w:tab w:val="clear" w:pos="720"/>
              </w:tabs>
              <w:ind w:left="334" w:hanging="334"/>
            </w:pPr>
            <w:r w:rsidRPr="00073373">
              <w:rPr>
                <w:iCs/>
              </w:rPr>
              <w:t xml:space="preserve">Freedom of Information Act 2000, the Data Protection Act 2018, the Environmental Information Regulations 2004, and other relevant legislation. </w:t>
            </w:r>
          </w:p>
          <w:p w14:paraId="120D17D5" w14:textId="1ED6B372" w:rsidR="00540C2A" w:rsidRPr="007A51DA" w:rsidRDefault="00540C2A" w:rsidP="00663769">
            <w:pPr>
              <w:numPr>
                <w:ilvl w:val="0"/>
                <w:numId w:val="39"/>
              </w:numPr>
              <w:tabs>
                <w:tab w:val="clear" w:pos="720"/>
              </w:tabs>
              <w:ind w:left="334" w:hanging="334"/>
            </w:pPr>
            <w:r w:rsidRPr="007A51DA">
              <w:t xml:space="preserve">Knowledge of corporate complaints systems; regulatory complaints systems (e.g., Adults and Children’s Social Care Complaints, the Ombudsman complaint process, etc.); the international standard for quality and related matters; and relevant legislation.            </w:t>
            </w:r>
            <w:r w:rsidRPr="00F666A1">
              <w:rPr>
                <w:iCs/>
              </w:rPr>
              <w:t xml:space="preserve">          </w:t>
            </w:r>
          </w:p>
          <w:p w14:paraId="1B57EEEB" w14:textId="77777777" w:rsidR="00540C2A" w:rsidRPr="007A51DA" w:rsidRDefault="00540C2A" w:rsidP="00073373">
            <w:pPr>
              <w:numPr>
                <w:ilvl w:val="0"/>
                <w:numId w:val="39"/>
              </w:numPr>
              <w:tabs>
                <w:tab w:val="clear" w:pos="720"/>
              </w:tabs>
              <w:ind w:left="334" w:hanging="334"/>
            </w:pPr>
            <w:r w:rsidRPr="007A51DA">
              <w:t xml:space="preserve">Knowledge of the range of services that local authorities provide.         </w:t>
            </w:r>
          </w:p>
          <w:p w14:paraId="17756B1D" w14:textId="77777777" w:rsidR="00540C2A" w:rsidRPr="007A51DA" w:rsidRDefault="00540C2A" w:rsidP="00073373">
            <w:pPr>
              <w:numPr>
                <w:ilvl w:val="0"/>
                <w:numId w:val="39"/>
              </w:numPr>
              <w:tabs>
                <w:tab w:val="clear" w:pos="720"/>
              </w:tabs>
              <w:ind w:left="334" w:hanging="334"/>
            </w:pPr>
            <w:r w:rsidRPr="007A51DA">
              <w:t xml:space="preserve">Knowledge of advocacy; community support and interpreting services; and community and service delivery issues relating to inner-city areas, such as Tower Hamlets.                   </w:t>
            </w:r>
          </w:p>
          <w:p w14:paraId="0E9B04CA" w14:textId="0837DFCF" w:rsidR="00540C2A" w:rsidRPr="007A51DA" w:rsidRDefault="00540C2A" w:rsidP="00073373">
            <w:pPr>
              <w:numPr>
                <w:ilvl w:val="0"/>
                <w:numId w:val="39"/>
              </w:numPr>
              <w:tabs>
                <w:tab w:val="clear" w:pos="720"/>
              </w:tabs>
              <w:ind w:left="334" w:hanging="334"/>
            </w:pPr>
            <w:r w:rsidRPr="007A51DA">
              <w:t>Knowledge of relevant IT</w:t>
            </w:r>
            <w:r w:rsidR="00076380">
              <w:t xml:space="preserve"> /</w:t>
            </w:r>
            <w:r w:rsidR="0015008F">
              <w:t xml:space="preserve"> </w:t>
            </w:r>
            <w:r w:rsidRPr="007A51DA">
              <w:t>Business Management Systems</w:t>
            </w:r>
            <w:r w:rsidR="0015008F">
              <w:t xml:space="preserve">. </w:t>
            </w:r>
          </w:p>
        </w:tc>
        <w:tc>
          <w:tcPr>
            <w:tcW w:w="1821" w:type="dxa"/>
            <w:shd w:val="clear" w:color="auto" w:fill="auto"/>
          </w:tcPr>
          <w:p w14:paraId="6C137745" w14:textId="5445D41D" w:rsidR="00540C2A" w:rsidRPr="007A51DA" w:rsidRDefault="004A446D" w:rsidP="00073373">
            <w:r>
              <w:t>E</w:t>
            </w:r>
          </w:p>
          <w:p w14:paraId="41D3939E" w14:textId="77777777" w:rsidR="00540C2A" w:rsidRPr="007A51DA" w:rsidRDefault="00540C2A" w:rsidP="00073373"/>
          <w:p w14:paraId="6CD2F07C" w14:textId="77777777" w:rsidR="00540C2A" w:rsidRPr="007A51DA" w:rsidRDefault="00540C2A" w:rsidP="00073373"/>
          <w:p w14:paraId="7360A7F3" w14:textId="77777777" w:rsidR="00540C2A" w:rsidRPr="007A51DA" w:rsidRDefault="00540C2A" w:rsidP="00073373"/>
          <w:p w14:paraId="5E180C7D" w14:textId="77777777" w:rsidR="00540C2A" w:rsidRPr="007A51DA" w:rsidRDefault="00540C2A" w:rsidP="00073373"/>
          <w:p w14:paraId="5BA3F0F3" w14:textId="77777777" w:rsidR="00540C2A" w:rsidRPr="007A51DA" w:rsidRDefault="00540C2A" w:rsidP="00073373"/>
          <w:p w14:paraId="3B5F7671" w14:textId="77777777" w:rsidR="00540C2A" w:rsidRPr="007A51DA" w:rsidRDefault="00540C2A" w:rsidP="00073373"/>
          <w:p w14:paraId="63CFC240" w14:textId="77777777" w:rsidR="004F0397" w:rsidRDefault="004F0397" w:rsidP="00073373"/>
          <w:p w14:paraId="17DD6DDB" w14:textId="62A4B565" w:rsidR="00540C2A" w:rsidRPr="007A51DA" w:rsidRDefault="004F0397" w:rsidP="00073373">
            <w:r>
              <w:t>D</w:t>
            </w:r>
          </w:p>
          <w:p w14:paraId="24CC36B0" w14:textId="77777777" w:rsidR="00540C2A" w:rsidRPr="007A51DA" w:rsidRDefault="00540C2A" w:rsidP="00073373"/>
          <w:p w14:paraId="495AC665" w14:textId="77777777" w:rsidR="00540C2A" w:rsidRPr="007A51DA" w:rsidRDefault="00540C2A" w:rsidP="00073373"/>
          <w:p w14:paraId="3A79DCF8" w14:textId="77777777" w:rsidR="00540C2A" w:rsidRPr="007A51DA" w:rsidRDefault="00540C2A" w:rsidP="00073373"/>
          <w:p w14:paraId="701EEC7C" w14:textId="77777777" w:rsidR="00540C2A" w:rsidRPr="007A51DA" w:rsidRDefault="00540C2A" w:rsidP="00073373"/>
          <w:p w14:paraId="6D633B71" w14:textId="77777777" w:rsidR="00540C2A" w:rsidRPr="007A51DA" w:rsidRDefault="00540C2A" w:rsidP="00073373"/>
          <w:p w14:paraId="12EC5B8F" w14:textId="77777777" w:rsidR="00540C2A" w:rsidRDefault="00540C2A" w:rsidP="00073373"/>
          <w:p w14:paraId="46A9D3C4" w14:textId="77777777" w:rsidR="004F0397" w:rsidRDefault="004F0397" w:rsidP="00073373"/>
          <w:p w14:paraId="08C4C2FB" w14:textId="77777777" w:rsidR="004F0397" w:rsidRDefault="004F0397" w:rsidP="00073373"/>
          <w:p w14:paraId="56E413FF" w14:textId="77777777" w:rsidR="004F0397" w:rsidRDefault="004F0397" w:rsidP="00073373"/>
          <w:p w14:paraId="5D5EA45D" w14:textId="77777777" w:rsidR="004F0397" w:rsidRPr="007A51DA" w:rsidRDefault="004F0397" w:rsidP="00073373"/>
          <w:p w14:paraId="10813A05" w14:textId="4DD9C247" w:rsidR="00540C2A" w:rsidRPr="007A51DA" w:rsidRDefault="00540C2A" w:rsidP="00073373">
            <w:r w:rsidRPr="007A51DA">
              <w:t>D</w:t>
            </w:r>
          </w:p>
          <w:p w14:paraId="489B86B7" w14:textId="77777777" w:rsidR="00540C2A" w:rsidRPr="007A51DA" w:rsidRDefault="00540C2A" w:rsidP="00073373"/>
          <w:p w14:paraId="118BFD77" w14:textId="77777777" w:rsidR="00540C2A" w:rsidRPr="007A51DA" w:rsidRDefault="00540C2A" w:rsidP="00073373"/>
          <w:p w14:paraId="42876FAF" w14:textId="77777777" w:rsidR="00540C2A" w:rsidRPr="007A51DA" w:rsidRDefault="00540C2A" w:rsidP="00073373"/>
          <w:p w14:paraId="4ECA66A9" w14:textId="77777777" w:rsidR="00540C2A" w:rsidRPr="007A51DA" w:rsidRDefault="00540C2A" w:rsidP="00073373">
            <w:r w:rsidRPr="007A51DA">
              <w:t>E</w:t>
            </w:r>
          </w:p>
          <w:p w14:paraId="45D13F81" w14:textId="77777777" w:rsidR="00540C2A" w:rsidRPr="007A51DA" w:rsidRDefault="00540C2A" w:rsidP="00073373"/>
          <w:p w14:paraId="077E171A" w14:textId="77777777" w:rsidR="00540C2A" w:rsidRPr="007A51DA" w:rsidRDefault="00540C2A" w:rsidP="00073373"/>
          <w:p w14:paraId="1514F072" w14:textId="77777777" w:rsidR="00135C37" w:rsidRDefault="00135C37" w:rsidP="00073373"/>
          <w:p w14:paraId="7795635A" w14:textId="77777777" w:rsidR="00135C37" w:rsidRDefault="00135C37" w:rsidP="00073373"/>
          <w:p w14:paraId="6E8F452D" w14:textId="77777777" w:rsidR="00135C37" w:rsidRDefault="00135C37" w:rsidP="00073373"/>
          <w:p w14:paraId="6E8B8A6B" w14:textId="77777777" w:rsidR="00135C37" w:rsidRDefault="00135C37" w:rsidP="00073373"/>
          <w:p w14:paraId="27A0E879" w14:textId="77777777" w:rsidR="00135C37" w:rsidRDefault="00135C37" w:rsidP="00073373"/>
          <w:p w14:paraId="544A7804" w14:textId="220B53F7" w:rsidR="00540C2A" w:rsidRPr="007A51DA" w:rsidRDefault="00540C2A" w:rsidP="00073373">
            <w:r w:rsidRPr="007A51DA">
              <w:t>E</w:t>
            </w:r>
          </w:p>
        </w:tc>
        <w:tc>
          <w:tcPr>
            <w:tcW w:w="1631" w:type="dxa"/>
            <w:shd w:val="clear" w:color="auto" w:fill="auto"/>
          </w:tcPr>
          <w:p w14:paraId="47EB06F2" w14:textId="77777777" w:rsidR="00540C2A" w:rsidRPr="007A51DA" w:rsidRDefault="00540C2A" w:rsidP="00073373"/>
        </w:tc>
      </w:tr>
      <w:tr w:rsidR="00540C2A" w:rsidRPr="007A51DA" w14:paraId="2DD55639" w14:textId="77777777" w:rsidTr="00073373">
        <w:trPr>
          <w:trHeight w:val="752"/>
        </w:trPr>
        <w:tc>
          <w:tcPr>
            <w:tcW w:w="1817" w:type="dxa"/>
            <w:shd w:val="clear" w:color="auto" w:fill="auto"/>
          </w:tcPr>
          <w:p w14:paraId="3CB7CC1A" w14:textId="77777777" w:rsidR="00540C2A" w:rsidRPr="00073373" w:rsidRDefault="00540C2A" w:rsidP="00073373">
            <w:pPr>
              <w:rPr>
                <w:b/>
              </w:rPr>
            </w:pPr>
            <w:r w:rsidRPr="00073373">
              <w:rPr>
                <w:b/>
              </w:rPr>
              <w:t>Qualifications</w:t>
            </w:r>
          </w:p>
          <w:p w14:paraId="721DE04D" w14:textId="77777777" w:rsidR="00540C2A" w:rsidRPr="007A51DA" w:rsidRDefault="00540C2A" w:rsidP="00073373">
            <w:r w:rsidRPr="00073373">
              <w:rPr>
                <w:b/>
              </w:rPr>
              <w:t>&amp; Experience</w:t>
            </w:r>
          </w:p>
        </w:tc>
        <w:tc>
          <w:tcPr>
            <w:tcW w:w="3253" w:type="dxa"/>
            <w:shd w:val="clear" w:color="auto" w:fill="auto"/>
          </w:tcPr>
          <w:p w14:paraId="5F0F54F0" w14:textId="3D010BE1" w:rsidR="00540C2A" w:rsidRPr="007A51DA" w:rsidRDefault="00540C2A" w:rsidP="00EE402F">
            <w:pPr>
              <w:numPr>
                <w:ilvl w:val="0"/>
                <w:numId w:val="38"/>
              </w:numPr>
              <w:tabs>
                <w:tab w:val="clear" w:pos="720"/>
                <w:tab w:val="num" w:pos="360"/>
              </w:tabs>
              <w:ind w:left="334" w:hanging="334"/>
            </w:pPr>
            <w:r w:rsidRPr="007A51DA">
              <w:t xml:space="preserve">Experience undertaking complex investigations; and analysing complex data, regulations and legislation.       </w:t>
            </w:r>
          </w:p>
          <w:p w14:paraId="6A3A698E" w14:textId="77777777" w:rsidR="00540C2A" w:rsidRPr="007A51DA" w:rsidRDefault="00540C2A" w:rsidP="00073373">
            <w:pPr>
              <w:numPr>
                <w:ilvl w:val="0"/>
                <w:numId w:val="38"/>
              </w:numPr>
              <w:tabs>
                <w:tab w:val="clear" w:pos="720"/>
                <w:tab w:val="num" w:pos="360"/>
              </w:tabs>
              <w:ind w:left="334" w:hanging="334"/>
            </w:pPr>
            <w:r w:rsidRPr="007A51DA">
              <w:t xml:space="preserve">Experience of writing complex reports and </w:t>
            </w:r>
            <w:r w:rsidRPr="007A51DA">
              <w:lastRenderedPageBreak/>
              <w:t xml:space="preserve">correspondence on behalf of senior managers and executive bodies.        </w:t>
            </w:r>
          </w:p>
          <w:p w14:paraId="5DF05BC7" w14:textId="6082F67F" w:rsidR="00540C2A" w:rsidRPr="007A51DA" w:rsidRDefault="00540C2A" w:rsidP="00073373">
            <w:pPr>
              <w:numPr>
                <w:ilvl w:val="0"/>
                <w:numId w:val="38"/>
              </w:numPr>
              <w:tabs>
                <w:tab w:val="clear" w:pos="720"/>
                <w:tab w:val="num" w:pos="360"/>
              </w:tabs>
              <w:ind w:left="334" w:hanging="334"/>
            </w:pPr>
            <w:r w:rsidRPr="007A51DA">
              <w:t xml:space="preserve">Experience of business process analysis and recommending / implementing service improvement </w:t>
            </w:r>
            <w:r w:rsidR="0042183E">
              <w:t xml:space="preserve">initiatives and </w:t>
            </w:r>
            <w:r w:rsidRPr="007A51DA">
              <w:t>project</w:t>
            </w:r>
            <w:r w:rsidR="0042183E">
              <w:t>s</w:t>
            </w:r>
            <w:r w:rsidRPr="007A51DA">
              <w:t xml:space="preserve">.      </w:t>
            </w:r>
          </w:p>
          <w:p w14:paraId="68FDD069" w14:textId="35CE671A" w:rsidR="00540C2A" w:rsidRPr="007A51DA" w:rsidRDefault="00540C2A" w:rsidP="00073373">
            <w:pPr>
              <w:numPr>
                <w:ilvl w:val="0"/>
                <w:numId w:val="38"/>
              </w:numPr>
              <w:tabs>
                <w:tab w:val="clear" w:pos="720"/>
                <w:tab w:val="num" w:pos="360"/>
              </w:tabs>
              <w:ind w:left="334" w:hanging="334"/>
            </w:pPr>
            <w:r w:rsidRPr="007A51DA">
              <w:t xml:space="preserve">Experience of influencing and collaborating with senior managers </w:t>
            </w:r>
            <w:r w:rsidR="004428DE">
              <w:t>to achieve</w:t>
            </w:r>
            <w:r w:rsidR="00EE402F">
              <w:t xml:space="preserve"> organisation goals.</w:t>
            </w:r>
            <w:r w:rsidRPr="007A51DA">
              <w:t xml:space="preserve">   </w:t>
            </w:r>
          </w:p>
          <w:p w14:paraId="6C31344B" w14:textId="77777777" w:rsidR="00540C2A" w:rsidRPr="007A51DA" w:rsidRDefault="00540C2A" w:rsidP="00073373">
            <w:pPr>
              <w:numPr>
                <w:ilvl w:val="0"/>
                <w:numId w:val="38"/>
              </w:numPr>
              <w:tabs>
                <w:tab w:val="clear" w:pos="720"/>
                <w:tab w:val="num" w:pos="360"/>
              </w:tabs>
              <w:ind w:left="334" w:hanging="334"/>
            </w:pPr>
            <w:r w:rsidRPr="007A51DA">
              <w:t>Working in a politically sensitive environment.</w:t>
            </w:r>
          </w:p>
          <w:p w14:paraId="36B00D85" w14:textId="77777777" w:rsidR="00540C2A" w:rsidRPr="007A51DA" w:rsidRDefault="00540C2A" w:rsidP="00073373">
            <w:pPr>
              <w:ind w:left="360"/>
            </w:pPr>
          </w:p>
        </w:tc>
        <w:tc>
          <w:tcPr>
            <w:tcW w:w="1821" w:type="dxa"/>
            <w:shd w:val="clear" w:color="auto" w:fill="auto"/>
          </w:tcPr>
          <w:p w14:paraId="1B036CED" w14:textId="77777777" w:rsidR="00540C2A" w:rsidRPr="007A51DA" w:rsidRDefault="00540C2A" w:rsidP="00073373">
            <w:r w:rsidRPr="007A51DA">
              <w:lastRenderedPageBreak/>
              <w:t>E</w:t>
            </w:r>
          </w:p>
          <w:p w14:paraId="6D76901E" w14:textId="77777777" w:rsidR="00540C2A" w:rsidRPr="007A51DA" w:rsidRDefault="00540C2A" w:rsidP="00073373"/>
          <w:p w14:paraId="7883CECC" w14:textId="77777777" w:rsidR="00540C2A" w:rsidRPr="007A51DA" w:rsidRDefault="00540C2A" w:rsidP="00073373"/>
          <w:p w14:paraId="73A16AB5" w14:textId="77777777" w:rsidR="00540C2A" w:rsidRPr="007A51DA" w:rsidRDefault="00540C2A" w:rsidP="00073373"/>
          <w:p w14:paraId="128792AD" w14:textId="77777777" w:rsidR="00540C2A" w:rsidRPr="007A51DA" w:rsidRDefault="00540C2A" w:rsidP="00073373"/>
          <w:p w14:paraId="7612A021" w14:textId="77777777" w:rsidR="00540C2A" w:rsidRPr="007A51DA" w:rsidRDefault="00540C2A" w:rsidP="00073373">
            <w:r w:rsidRPr="007A51DA">
              <w:t>E</w:t>
            </w:r>
          </w:p>
          <w:p w14:paraId="4396156A" w14:textId="77777777" w:rsidR="00540C2A" w:rsidRPr="007A51DA" w:rsidRDefault="00540C2A" w:rsidP="00073373"/>
          <w:p w14:paraId="55CFBCD8" w14:textId="77777777" w:rsidR="00377121" w:rsidRDefault="00377121" w:rsidP="00073373"/>
          <w:p w14:paraId="344C2A65" w14:textId="77777777" w:rsidR="00377121" w:rsidRDefault="00377121" w:rsidP="00073373"/>
          <w:p w14:paraId="3CD61554" w14:textId="77777777" w:rsidR="00377121" w:rsidRDefault="00377121" w:rsidP="00073373"/>
          <w:p w14:paraId="35D4CA23" w14:textId="77777777" w:rsidR="00377121" w:rsidRDefault="00377121" w:rsidP="00073373"/>
          <w:p w14:paraId="080BD9BC" w14:textId="77777777" w:rsidR="0071569A" w:rsidRDefault="0071569A" w:rsidP="00073373"/>
          <w:p w14:paraId="4BDED2D2" w14:textId="14CC98BA" w:rsidR="00540C2A" w:rsidRPr="007A51DA" w:rsidRDefault="00540C2A" w:rsidP="00073373">
            <w:r w:rsidRPr="007A51DA">
              <w:t>E</w:t>
            </w:r>
          </w:p>
          <w:p w14:paraId="3E4A93E3" w14:textId="77777777" w:rsidR="00540C2A" w:rsidRPr="007A51DA" w:rsidRDefault="00540C2A" w:rsidP="00073373"/>
          <w:p w14:paraId="4E183DE3" w14:textId="77777777" w:rsidR="00540C2A" w:rsidRPr="007A51DA" w:rsidRDefault="00540C2A" w:rsidP="00073373"/>
          <w:p w14:paraId="130AFFD0" w14:textId="77777777" w:rsidR="00540C2A" w:rsidRPr="007A51DA" w:rsidRDefault="00540C2A" w:rsidP="00073373"/>
          <w:p w14:paraId="280499F1" w14:textId="77777777" w:rsidR="00540C2A" w:rsidRPr="007A51DA" w:rsidRDefault="00540C2A" w:rsidP="00073373"/>
          <w:p w14:paraId="7934ED33" w14:textId="77777777" w:rsidR="00A644D4" w:rsidRDefault="00A644D4" w:rsidP="00073373"/>
          <w:p w14:paraId="5392820D" w14:textId="29F00D24" w:rsidR="00540C2A" w:rsidRPr="007A51DA" w:rsidRDefault="00540C2A" w:rsidP="00073373">
            <w:r w:rsidRPr="007A51DA">
              <w:t>E</w:t>
            </w:r>
          </w:p>
          <w:p w14:paraId="3693FBD9" w14:textId="77777777" w:rsidR="00540C2A" w:rsidRPr="007A51DA" w:rsidRDefault="00540C2A" w:rsidP="00073373"/>
          <w:p w14:paraId="6631867A" w14:textId="77777777" w:rsidR="00540C2A" w:rsidRPr="007A51DA" w:rsidRDefault="00540C2A" w:rsidP="00073373"/>
          <w:p w14:paraId="1500DD93" w14:textId="77777777" w:rsidR="00540C2A" w:rsidRPr="007A51DA" w:rsidRDefault="00540C2A" w:rsidP="00073373"/>
          <w:p w14:paraId="5D410F6A" w14:textId="77777777" w:rsidR="00540C2A" w:rsidRPr="007A51DA" w:rsidRDefault="00540C2A" w:rsidP="00073373"/>
          <w:p w14:paraId="23F94C7F" w14:textId="77777777" w:rsidR="00540C2A" w:rsidRPr="007A51DA" w:rsidRDefault="00540C2A" w:rsidP="00073373">
            <w:r w:rsidRPr="007A51DA">
              <w:t>E</w:t>
            </w:r>
          </w:p>
        </w:tc>
        <w:tc>
          <w:tcPr>
            <w:tcW w:w="1631" w:type="dxa"/>
            <w:shd w:val="clear" w:color="auto" w:fill="auto"/>
          </w:tcPr>
          <w:p w14:paraId="2DF868B3" w14:textId="77777777" w:rsidR="00540C2A" w:rsidRPr="007A51DA" w:rsidRDefault="00540C2A" w:rsidP="00073373"/>
        </w:tc>
      </w:tr>
      <w:tr w:rsidR="00540C2A" w:rsidRPr="007A51DA" w14:paraId="2F4F49F2" w14:textId="77777777" w:rsidTr="00073373">
        <w:trPr>
          <w:trHeight w:val="832"/>
        </w:trPr>
        <w:tc>
          <w:tcPr>
            <w:tcW w:w="1817" w:type="dxa"/>
            <w:shd w:val="clear" w:color="auto" w:fill="auto"/>
          </w:tcPr>
          <w:p w14:paraId="6C598F36" w14:textId="77777777" w:rsidR="00540C2A" w:rsidRPr="00073373" w:rsidRDefault="00540C2A" w:rsidP="00073373">
            <w:pPr>
              <w:rPr>
                <w:b/>
                <w:sz w:val="22"/>
                <w:szCs w:val="22"/>
              </w:rPr>
            </w:pPr>
            <w:r w:rsidRPr="00073373">
              <w:rPr>
                <w:b/>
                <w:sz w:val="22"/>
                <w:szCs w:val="22"/>
              </w:rPr>
              <w:t>Living the TOWER Values sets out the essential behaviours required of all staff.</w:t>
            </w:r>
          </w:p>
        </w:tc>
        <w:tc>
          <w:tcPr>
            <w:tcW w:w="3253" w:type="dxa"/>
            <w:shd w:val="clear" w:color="auto" w:fill="auto"/>
          </w:tcPr>
          <w:p w14:paraId="42D807E6" w14:textId="77777777" w:rsidR="00540C2A" w:rsidRPr="00073373" w:rsidRDefault="00540C2A" w:rsidP="00073373">
            <w:pPr>
              <w:rPr>
                <w:b/>
                <w:sz w:val="22"/>
                <w:szCs w:val="22"/>
              </w:rPr>
            </w:pPr>
          </w:p>
        </w:tc>
        <w:tc>
          <w:tcPr>
            <w:tcW w:w="1821" w:type="dxa"/>
            <w:shd w:val="clear" w:color="auto" w:fill="auto"/>
          </w:tcPr>
          <w:p w14:paraId="74B3D100" w14:textId="77777777" w:rsidR="00540C2A" w:rsidRPr="00073373" w:rsidRDefault="00540C2A" w:rsidP="00073373">
            <w:pPr>
              <w:rPr>
                <w:b/>
                <w:sz w:val="22"/>
                <w:szCs w:val="22"/>
              </w:rPr>
            </w:pPr>
            <w:r w:rsidRPr="00073373">
              <w:rPr>
                <w:b/>
                <w:sz w:val="22"/>
                <w:szCs w:val="22"/>
              </w:rPr>
              <w:t>They are aligned to the organisation’s five TOWER Values</w:t>
            </w:r>
          </w:p>
        </w:tc>
        <w:tc>
          <w:tcPr>
            <w:tcW w:w="1631" w:type="dxa"/>
            <w:shd w:val="clear" w:color="auto" w:fill="auto"/>
          </w:tcPr>
          <w:p w14:paraId="3165F406" w14:textId="77777777" w:rsidR="00540C2A" w:rsidRPr="00073373" w:rsidRDefault="00540C2A" w:rsidP="00073373">
            <w:pPr>
              <w:rPr>
                <w:b/>
                <w:u w:val="single"/>
              </w:rPr>
            </w:pPr>
          </w:p>
        </w:tc>
      </w:tr>
      <w:tr w:rsidR="00540C2A" w:rsidRPr="007A51DA" w14:paraId="18F0BFA2" w14:textId="77777777" w:rsidTr="00073373">
        <w:trPr>
          <w:trHeight w:val="832"/>
        </w:trPr>
        <w:tc>
          <w:tcPr>
            <w:tcW w:w="1817" w:type="dxa"/>
            <w:shd w:val="clear" w:color="auto" w:fill="auto"/>
          </w:tcPr>
          <w:p w14:paraId="0FD4927F" w14:textId="77777777" w:rsidR="00540C2A" w:rsidRPr="00073373" w:rsidRDefault="00540C2A" w:rsidP="00073373">
            <w:pPr>
              <w:jc w:val="both"/>
              <w:rPr>
                <w:rFonts w:eastAsia="Calibri"/>
                <w:sz w:val="22"/>
                <w:szCs w:val="22"/>
              </w:rPr>
            </w:pPr>
            <w:r w:rsidRPr="00073373">
              <w:rPr>
                <w:sz w:val="22"/>
                <w:szCs w:val="22"/>
              </w:rPr>
              <w:t xml:space="preserve">We work </w:t>
            </w:r>
            <w:r w:rsidRPr="00073373">
              <w:rPr>
                <w:b/>
                <w:sz w:val="22"/>
                <w:szCs w:val="22"/>
              </w:rPr>
              <w:t>TOGETHER</w:t>
            </w:r>
            <w:r w:rsidRPr="00073373">
              <w:rPr>
                <w:sz w:val="22"/>
                <w:szCs w:val="22"/>
              </w:rPr>
              <w:t xml:space="preserve"> across boundaries and with partners to achieve the best outcomes for Tower Hamlets</w:t>
            </w:r>
          </w:p>
          <w:p w14:paraId="6904D3D9" w14:textId="77777777" w:rsidR="00540C2A" w:rsidRPr="007A51DA" w:rsidRDefault="00540C2A" w:rsidP="00073373"/>
        </w:tc>
        <w:tc>
          <w:tcPr>
            <w:tcW w:w="3253" w:type="dxa"/>
            <w:shd w:val="clear" w:color="auto" w:fill="auto"/>
          </w:tcPr>
          <w:p w14:paraId="79401122" w14:textId="7A5461AE" w:rsidR="00540C2A" w:rsidRPr="00073373" w:rsidRDefault="00BD32AE" w:rsidP="000D4186">
            <w:pPr>
              <w:rPr>
                <w:iCs/>
              </w:rPr>
            </w:pPr>
            <w:r>
              <w:rPr>
                <w:b/>
                <w:bCs/>
                <w:iCs/>
              </w:rPr>
              <w:t>Developing networks</w:t>
            </w:r>
            <w:r w:rsidR="00540C2A" w:rsidRPr="00073373">
              <w:rPr>
                <w:iCs/>
              </w:rPr>
              <w:t>:</w:t>
            </w:r>
          </w:p>
          <w:p w14:paraId="598D3ABA" w14:textId="23964865" w:rsidR="00F20836" w:rsidRPr="00D11C21" w:rsidRDefault="00D11C21" w:rsidP="00F20836">
            <w:pPr>
              <w:rPr>
                <w:rFonts w:cs="Arial"/>
                <w:color w:val="000000"/>
              </w:rPr>
            </w:pPr>
            <w:r w:rsidRPr="00D11C21">
              <w:rPr>
                <w:rFonts w:cs="Arial"/>
                <w:color w:val="000000"/>
              </w:rPr>
              <w:t>Main</w:t>
            </w:r>
            <w:r w:rsidR="00F20836" w:rsidRPr="00D11C21">
              <w:rPr>
                <w:rFonts w:cs="Arial"/>
                <w:color w:val="000000"/>
              </w:rPr>
              <w:t>tain</w:t>
            </w:r>
            <w:r w:rsidRPr="00D11C21">
              <w:rPr>
                <w:rFonts w:cs="Arial"/>
                <w:color w:val="000000"/>
              </w:rPr>
              <w:t>s</w:t>
            </w:r>
            <w:r w:rsidR="00F20836" w:rsidRPr="00D11C21">
              <w:rPr>
                <w:rFonts w:cs="Arial"/>
                <w:color w:val="000000"/>
              </w:rPr>
              <w:t xml:space="preserve"> and encourage</w:t>
            </w:r>
            <w:r w:rsidRPr="00D11C21">
              <w:rPr>
                <w:rFonts w:cs="Arial"/>
                <w:color w:val="000000"/>
              </w:rPr>
              <w:t>s</w:t>
            </w:r>
            <w:r w:rsidR="00F20836" w:rsidRPr="00D11C21">
              <w:rPr>
                <w:rFonts w:cs="Arial"/>
                <w:color w:val="000000"/>
              </w:rPr>
              <w:t xml:space="preserve"> networking across teams to achieve the best outcomes.</w:t>
            </w:r>
          </w:p>
          <w:p w14:paraId="6E3E86DA" w14:textId="77777777" w:rsidR="00540C2A" w:rsidRPr="00073373" w:rsidRDefault="00540C2A" w:rsidP="000D4186">
            <w:pPr>
              <w:rPr>
                <w:iCs/>
              </w:rPr>
            </w:pPr>
          </w:p>
          <w:p w14:paraId="62190D8C" w14:textId="77777777" w:rsidR="0078231D" w:rsidRPr="003D1CC0" w:rsidRDefault="0078231D" w:rsidP="0078231D">
            <w:pPr>
              <w:rPr>
                <w:iCs/>
              </w:rPr>
            </w:pPr>
            <w:r w:rsidRPr="003D1CC0">
              <w:rPr>
                <w:b/>
                <w:bCs/>
                <w:iCs/>
              </w:rPr>
              <w:t>Collaborating</w:t>
            </w:r>
            <w:r w:rsidRPr="003D1CC0">
              <w:rPr>
                <w:iCs/>
              </w:rPr>
              <w:t>:</w:t>
            </w:r>
          </w:p>
          <w:p w14:paraId="7629A9B8" w14:textId="77777777" w:rsidR="0078231D" w:rsidRPr="005A13C5" w:rsidRDefault="0078231D" w:rsidP="0078231D">
            <w:pPr>
              <w:rPr>
                <w:color w:val="000000"/>
              </w:rPr>
            </w:pPr>
            <w:r w:rsidRPr="005A13C5">
              <w:rPr>
                <w:color w:val="000000"/>
              </w:rPr>
              <w:t>Shares information and engages others in a timely way to achieve the best outcomes</w:t>
            </w:r>
          </w:p>
          <w:p w14:paraId="711DD233" w14:textId="3BDAA2B3" w:rsidR="00540C2A" w:rsidRPr="00073373" w:rsidRDefault="00540C2A" w:rsidP="000D4186">
            <w:pPr>
              <w:rPr>
                <w:iCs/>
              </w:rPr>
            </w:pPr>
          </w:p>
        </w:tc>
        <w:tc>
          <w:tcPr>
            <w:tcW w:w="1821" w:type="dxa"/>
            <w:shd w:val="clear" w:color="auto" w:fill="auto"/>
          </w:tcPr>
          <w:p w14:paraId="2015E4FE" w14:textId="77777777" w:rsidR="00540C2A" w:rsidRPr="00073373" w:rsidRDefault="00540C2A" w:rsidP="00073373">
            <w:pPr>
              <w:rPr>
                <w:bCs/>
              </w:rPr>
            </w:pPr>
            <w:r w:rsidRPr="00073373">
              <w:rPr>
                <w:bCs/>
              </w:rPr>
              <w:t>E</w:t>
            </w:r>
          </w:p>
          <w:p w14:paraId="02FE9E7F" w14:textId="77777777" w:rsidR="00540C2A" w:rsidRPr="00073373" w:rsidRDefault="00540C2A" w:rsidP="00073373">
            <w:pPr>
              <w:rPr>
                <w:bCs/>
              </w:rPr>
            </w:pPr>
          </w:p>
          <w:p w14:paraId="7D1326C7" w14:textId="77777777" w:rsidR="00540C2A" w:rsidRPr="00073373" w:rsidRDefault="00540C2A" w:rsidP="00073373">
            <w:pPr>
              <w:rPr>
                <w:bCs/>
              </w:rPr>
            </w:pPr>
          </w:p>
          <w:p w14:paraId="62C3ACC9" w14:textId="77777777" w:rsidR="00540C2A" w:rsidRPr="00073373" w:rsidRDefault="00540C2A" w:rsidP="00073373">
            <w:pPr>
              <w:rPr>
                <w:bCs/>
              </w:rPr>
            </w:pPr>
          </w:p>
          <w:p w14:paraId="07C87B9B" w14:textId="77777777" w:rsidR="00540C2A" w:rsidRPr="00073373" w:rsidRDefault="00540C2A" w:rsidP="00073373">
            <w:pPr>
              <w:rPr>
                <w:bCs/>
              </w:rPr>
            </w:pPr>
          </w:p>
          <w:p w14:paraId="313AA1F5" w14:textId="77777777" w:rsidR="00540C2A" w:rsidRPr="00073373" w:rsidRDefault="00540C2A" w:rsidP="00073373">
            <w:pPr>
              <w:rPr>
                <w:bCs/>
              </w:rPr>
            </w:pPr>
          </w:p>
          <w:p w14:paraId="3163F3C5" w14:textId="77777777" w:rsidR="00540C2A" w:rsidRPr="00073373" w:rsidRDefault="00540C2A" w:rsidP="00073373">
            <w:pPr>
              <w:rPr>
                <w:bCs/>
              </w:rPr>
            </w:pPr>
          </w:p>
          <w:p w14:paraId="628B9625" w14:textId="77777777" w:rsidR="00540C2A" w:rsidRPr="00073373" w:rsidRDefault="00540C2A" w:rsidP="00073373">
            <w:pPr>
              <w:rPr>
                <w:bCs/>
              </w:rPr>
            </w:pPr>
          </w:p>
          <w:p w14:paraId="200BF185" w14:textId="77777777" w:rsidR="00540C2A" w:rsidRPr="00073373" w:rsidRDefault="00540C2A" w:rsidP="00073373">
            <w:pPr>
              <w:rPr>
                <w:bCs/>
              </w:rPr>
            </w:pPr>
            <w:r w:rsidRPr="00073373">
              <w:rPr>
                <w:bCs/>
              </w:rPr>
              <w:t>E</w:t>
            </w:r>
          </w:p>
        </w:tc>
        <w:tc>
          <w:tcPr>
            <w:tcW w:w="1631" w:type="dxa"/>
            <w:shd w:val="clear" w:color="auto" w:fill="auto"/>
          </w:tcPr>
          <w:p w14:paraId="053D3A43" w14:textId="77777777" w:rsidR="00540C2A" w:rsidRPr="00073373" w:rsidRDefault="00540C2A" w:rsidP="00073373">
            <w:pPr>
              <w:rPr>
                <w:b/>
                <w:u w:val="single"/>
              </w:rPr>
            </w:pPr>
          </w:p>
        </w:tc>
      </w:tr>
      <w:tr w:rsidR="00540C2A" w:rsidRPr="007A51DA" w14:paraId="06B228C5" w14:textId="77777777" w:rsidTr="00073373">
        <w:trPr>
          <w:trHeight w:val="898"/>
        </w:trPr>
        <w:tc>
          <w:tcPr>
            <w:tcW w:w="1817" w:type="dxa"/>
            <w:shd w:val="clear" w:color="auto" w:fill="auto"/>
          </w:tcPr>
          <w:p w14:paraId="66F47288" w14:textId="77777777" w:rsidR="00540C2A" w:rsidRPr="00073373" w:rsidRDefault="00540C2A" w:rsidP="00073373">
            <w:pPr>
              <w:rPr>
                <w:sz w:val="22"/>
                <w:szCs w:val="22"/>
              </w:rPr>
            </w:pPr>
            <w:r w:rsidRPr="00073373">
              <w:rPr>
                <w:sz w:val="22"/>
                <w:szCs w:val="22"/>
              </w:rPr>
              <w:t xml:space="preserve">We are </w:t>
            </w:r>
            <w:r w:rsidRPr="00073373">
              <w:rPr>
                <w:b/>
                <w:sz w:val="22"/>
                <w:szCs w:val="22"/>
              </w:rPr>
              <w:t xml:space="preserve">OPEN </w:t>
            </w:r>
            <w:r w:rsidRPr="00073373">
              <w:rPr>
                <w:sz w:val="22"/>
                <w:szCs w:val="22"/>
              </w:rPr>
              <w:t>and transparent</w:t>
            </w:r>
          </w:p>
          <w:p w14:paraId="4ADAAC97" w14:textId="77777777" w:rsidR="00540C2A" w:rsidRPr="007A51DA" w:rsidRDefault="00540C2A" w:rsidP="00073373"/>
        </w:tc>
        <w:tc>
          <w:tcPr>
            <w:tcW w:w="3253" w:type="dxa"/>
            <w:shd w:val="clear" w:color="auto" w:fill="auto"/>
          </w:tcPr>
          <w:p w14:paraId="421BE6E3" w14:textId="77777777" w:rsidR="00540C2A" w:rsidRPr="007A51DA" w:rsidRDefault="00540C2A" w:rsidP="00073373">
            <w:r w:rsidRPr="00073373">
              <w:rPr>
                <w:b/>
                <w:bCs/>
              </w:rPr>
              <w:t>Communicating Clearly</w:t>
            </w:r>
            <w:r w:rsidRPr="007A51DA">
              <w:t>:</w:t>
            </w:r>
          </w:p>
          <w:p w14:paraId="07AF61B5" w14:textId="1A8DD7BB" w:rsidR="00540C2A" w:rsidRDefault="00375753" w:rsidP="00073373">
            <w:r>
              <w:t>Check</w:t>
            </w:r>
            <w:r w:rsidR="00B46040">
              <w:t>s that they are understood by others and explains jargon</w:t>
            </w:r>
            <w:r w:rsidR="006F4080">
              <w:t xml:space="preserve"> where needed</w:t>
            </w:r>
            <w:r w:rsidR="0084500C">
              <w:t>.</w:t>
            </w:r>
          </w:p>
          <w:p w14:paraId="7A802A9D" w14:textId="77777777" w:rsidR="00CC171B" w:rsidRPr="007A51DA" w:rsidRDefault="00CC171B" w:rsidP="00073373"/>
          <w:p w14:paraId="3D5C6662" w14:textId="77777777" w:rsidR="00C96586" w:rsidRDefault="00540C2A" w:rsidP="00BE5BA3">
            <w:r w:rsidRPr="00073373">
              <w:rPr>
                <w:b/>
                <w:bCs/>
              </w:rPr>
              <w:t>Managing Change</w:t>
            </w:r>
            <w:r w:rsidRPr="00C96586">
              <w:t>:</w:t>
            </w:r>
          </w:p>
          <w:p w14:paraId="632242F2" w14:textId="0A42BD14" w:rsidR="00BE5BA3" w:rsidRPr="00C96586" w:rsidRDefault="00BE5BA3" w:rsidP="00BE5BA3">
            <w:r w:rsidRPr="00C96586">
              <w:t>S</w:t>
            </w:r>
            <w:r w:rsidRPr="00C96586">
              <w:rPr>
                <w:rFonts w:cs="Arial"/>
                <w:color w:val="000000"/>
              </w:rPr>
              <w:t>eek</w:t>
            </w:r>
            <w:r w:rsidR="00C96586" w:rsidRPr="00C96586">
              <w:rPr>
                <w:rFonts w:cs="Arial"/>
                <w:color w:val="000000"/>
              </w:rPr>
              <w:t>s</w:t>
            </w:r>
            <w:r w:rsidRPr="00C96586">
              <w:rPr>
                <w:rFonts w:cs="Arial"/>
                <w:color w:val="000000"/>
              </w:rPr>
              <w:t xml:space="preserve"> to develop own resilience to manage change, seeking support where necessary.</w:t>
            </w:r>
          </w:p>
          <w:p w14:paraId="4D1CEA89" w14:textId="77777777" w:rsidR="00540C2A" w:rsidRPr="007A51DA" w:rsidRDefault="00540C2A" w:rsidP="00073373"/>
        </w:tc>
        <w:tc>
          <w:tcPr>
            <w:tcW w:w="1821" w:type="dxa"/>
            <w:shd w:val="clear" w:color="auto" w:fill="auto"/>
          </w:tcPr>
          <w:p w14:paraId="695E5F09" w14:textId="77777777" w:rsidR="00540C2A" w:rsidRPr="00073373" w:rsidRDefault="00540C2A" w:rsidP="00073373">
            <w:pPr>
              <w:rPr>
                <w:bCs/>
              </w:rPr>
            </w:pPr>
            <w:r w:rsidRPr="00073373">
              <w:rPr>
                <w:bCs/>
              </w:rPr>
              <w:t>E</w:t>
            </w:r>
          </w:p>
          <w:p w14:paraId="6470D13B" w14:textId="77777777" w:rsidR="00540C2A" w:rsidRPr="00073373" w:rsidRDefault="00540C2A" w:rsidP="00073373">
            <w:pPr>
              <w:rPr>
                <w:bCs/>
              </w:rPr>
            </w:pPr>
          </w:p>
          <w:p w14:paraId="5717B307" w14:textId="77777777" w:rsidR="00540C2A" w:rsidRPr="00073373" w:rsidRDefault="00540C2A" w:rsidP="00073373">
            <w:pPr>
              <w:rPr>
                <w:bCs/>
              </w:rPr>
            </w:pPr>
          </w:p>
          <w:p w14:paraId="433BF147" w14:textId="77777777" w:rsidR="00540C2A" w:rsidRPr="00073373" w:rsidRDefault="00540C2A" w:rsidP="00073373">
            <w:pPr>
              <w:rPr>
                <w:bCs/>
              </w:rPr>
            </w:pPr>
          </w:p>
          <w:p w14:paraId="6DA4138C" w14:textId="77777777" w:rsidR="00540C2A" w:rsidRPr="00073373" w:rsidRDefault="00540C2A" w:rsidP="00073373">
            <w:pPr>
              <w:rPr>
                <w:bCs/>
              </w:rPr>
            </w:pPr>
          </w:p>
          <w:p w14:paraId="4A8ECB22" w14:textId="77777777" w:rsidR="00540C2A" w:rsidRPr="00073373" w:rsidRDefault="00540C2A" w:rsidP="00073373">
            <w:pPr>
              <w:rPr>
                <w:bCs/>
              </w:rPr>
            </w:pPr>
            <w:r w:rsidRPr="00073373">
              <w:rPr>
                <w:bCs/>
              </w:rPr>
              <w:t>E</w:t>
            </w:r>
          </w:p>
        </w:tc>
        <w:tc>
          <w:tcPr>
            <w:tcW w:w="1631" w:type="dxa"/>
            <w:shd w:val="clear" w:color="auto" w:fill="auto"/>
          </w:tcPr>
          <w:p w14:paraId="6313B922" w14:textId="77777777" w:rsidR="00540C2A" w:rsidRPr="00073373" w:rsidRDefault="00540C2A" w:rsidP="00073373">
            <w:pPr>
              <w:rPr>
                <w:b/>
                <w:u w:val="single"/>
              </w:rPr>
            </w:pPr>
          </w:p>
        </w:tc>
      </w:tr>
      <w:tr w:rsidR="00540C2A" w:rsidRPr="007A51DA" w14:paraId="57A59C1E" w14:textId="77777777" w:rsidTr="00073373">
        <w:trPr>
          <w:trHeight w:val="783"/>
        </w:trPr>
        <w:tc>
          <w:tcPr>
            <w:tcW w:w="1817" w:type="dxa"/>
            <w:shd w:val="clear" w:color="auto" w:fill="auto"/>
          </w:tcPr>
          <w:p w14:paraId="7BD2B1C1" w14:textId="77777777" w:rsidR="00540C2A" w:rsidRPr="00073373" w:rsidRDefault="00540C2A" w:rsidP="00073373">
            <w:pPr>
              <w:rPr>
                <w:sz w:val="22"/>
                <w:szCs w:val="22"/>
              </w:rPr>
            </w:pPr>
            <w:r w:rsidRPr="00073373">
              <w:rPr>
                <w:sz w:val="22"/>
                <w:szCs w:val="22"/>
              </w:rPr>
              <w:lastRenderedPageBreak/>
              <w:t xml:space="preserve">We are </w:t>
            </w:r>
            <w:r w:rsidRPr="00073373">
              <w:rPr>
                <w:b/>
                <w:sz w:val="22"/>
                <w:szCs w:val="22"/>
              </w:rPr>
              <w:t>WILLING</w:t>
            </w:r>
            <w:r w:rsidRPr="00073373">
              <w:rPr>
                <w:sz w:val="22"/>
                <w:szCs w:val="22"/>
              </w:rPr>
              <w:t xml:space="preserve"> to challenge, innovate and be accountable</w:t>
            </w:r>
          </w:p>
          <w:p w14:paraId="5CFA2F0D" w14:textId="77777777" w:rsidR="00540C2A" w:rsidRPr="007A51DA" w:rsidRDefault="00540C2A" w:rsidP="00073373"/>
        </w:tc>
        <w:tc>
          <w:tcPr>
            <w:tcW w:w="3253" w:type="dxa"/>
            <w:shd w:val="clear" w:color="auto" w:fill="auto"/>
          </w:tcPr>
          <w:p w14:paraId="04EBDBF8" w14:textId="77777777" w:rsidR="00540C2A" w:rsidRPr="009C49B3" w:rsidRDefault="00540C2A" w:rsidP="00073373">
            <w:pPr>
              <w:rPr>
                <w:iCs/>
              </w:rPr>
            </w:pPr>
            <w:r w:rsidRPr="009C49B3">
              <w:rPr>
                <w:b/>
                <w:bCs/>
                <w:iCs/>
              </w:rPr>
              <w:t>Being accountable</w:t>
            </w:r>
            <w:r w:rsidRPr="009C49B3">
              <w:rPr>
                <w:iCs/>
              </w:rPr>
              <w:t>:</w:t>
            </w:r>
          </w:p>
          <w:p w14:paraId="042AC9F2" w14:textId="7368EE1B" w:rsidR="0080268E" w:rsidRPr="00B03539" w:rsidRDefault="0080268E" w:rsidP="0080268E">
            <w:pPr>
              <w:rPr>
                <w:rFonts w:cs="Arial"/>
                <w:color w:val="000000"/>
              </w:rPr>
            </w:pPr>
            <w:r w:rsidRPr="00B03539">
              <w:rPr>
                <w:rFonts w:cs="Arial"/>
                <w:color w:val="000000"/>
              </w:rPr>
              <w:t>Takes accountability for delivering own work and set</w:t>
            </w:r>
            <w:r w:rsidR="00B03539" w:rsidRPr="00B03539">
              <w:rPr>
                <w:rFonts w:cs="Arial"/>
                <w:color w:val="000000"/>
              </w:rPr>
              <w:t>s</w:t>
            </w:r>
            <w:r w:rsidRPr="00B03539">
              <w:rPr>
                <w:rFonts w:cs="Arial"/>
                <w:color w:val="000000"/>
              </w:rPr>
              <w:t xml:space="preserve"> challenging goals for </w:t>
            </w:r>
            <w:r w:rsidR="00B03539" w:rsidRPr="00B03539">
              <w:rPr>
                <w:rFonts w:cs="Arial"/>
                <w:color w:val="000000"/>
              </w:rPr>
              <w:t>self</w:t>
            </w:r>
            <w:r w:rsidRPr="00B03539">
              <w:rPr>
                <w:rFonts w:cs="Arial"/>
                <w:color w:val="000000"/>
              </w:rPr>
              <w:t xml:space="preserve">. </w:t>
            </w:r>
          </w:p>
          <w:p w14:paraId="46508A2F" w14:textId="77777777" w:rsidR="00540C2A" w:rsidRPr="009C49B3" w:rsidRDefault="00540C2A" w:rsidP="00073373">
            <w:pPr>
              <w:rPr>
                <w:b/>
                <w:bCs/>
                <w:iCs/>
              </w:rPr>
            </w:pPr>
          </w:p>
          <w:p w14:paraId="43CBDFD7" w14:textId="77777777" w:rsidR="0080623E" w:rsidRPr="009C49B3" w:rsidRDefault="0080623E" w:rsidP="0080623E">
            <w:pPr>
              <w:rPr>
                <w:iCs/>
              </w:rPr>
            </w:pPr>
            <w:r w:rsidRPr="009C49B3">
              <w:rPr>
                <w:b/>
                <w:bCs/>
                <w:iCs/>
              </w:rPr>
              <w:t>Improvement and Innovation</w:t>
            </w:r>
            <w:r w:rsidRPr="009C49B3">
              <w:rPr>
                <w:iCs/>
              </w:rPr>
              <w:t>:</w:t>
            </w:r>
          </w:p>
          <w:p w14:paraId="7F5719F6" w14:textId="77777777" w:rsidR="0080623E" w:rsidRPr="009C49B3" w:rsidRDefault="0080623E" w:rsidP="0080623E">
            <w:pPr>
              <w:rPr>
                <w:color w:val="000000"/>
              </w:rPr>
            </w:pPr>
            <w:r w:rsidRPr="009C49B3">
              <w:rPr>
                <w:color w:val="000000"/>
              </w:rPr>
              <w:t>Makes suggestions for the better and for new ways of doing things.</w:t>
            </w:r>
          </w:p>
          <w:p w14:paraId="22A8C7B1" w14:textId="77777777" w:rsidR="00540C2A" w:rsidRPr="00073373" w:rsidRDefault="00540C2A" w:rsidP="00073373">
            <w:pPr>
              <w:rPr>
                <w:iCs/>
              </w:rPr>
            </w:pPr>
          </w:p>
        </w:tc>
        <w:tc>
          <w:tcPr>
            <w:tcW w:w="1821" w:type="dxa"/>
            <w:shd w:val="clear" w:color="auto" w:fill="auto"/>
          </w:tcPr>
          <w:p w14:paraId="4001A72B" w14:textId="77777777" w:rsidR="00540C2A" w:rsidRPr="00073373" w:rsidRDefault="00540C2A" w:rsidP="00073373">
            <w:pPr>
              <w:rPr>
                <w:bCs/>
              </w:rPr>
            </w:pPr>
            <w:r w:rsidRPr="00073373">
              <w:rPr>
                <w:bCs/>
              </w:rPr>
              <w:t>E</w:t>
            </w:r>
          </w:p>
          <w:p w14:paraId="1A76FC9B" w14:textId="77777777" w:rsidR="00540C2A" w:rsidRPr="00073373" w:rsidRDefault="00540C2A" w:rsidP="00073373">
            <w:pPr>
              <w:rPr>
                <w:bCs/>
              </w:rPr>
            </w:pPr>
          </w:p>
          <w:p w14:paraId="61C593EF" w14:textId="77777777" w:rsidR="00540C2A" w:rsidRPr="00073373" w:rsidRDefault="00540C2A" w:rsidP="00073373">
            <w:pPr>
              <w:rPr>
                <w:bCs/>
              </w:rPr>
            </w:pPr>
          </w:p>
          <w:p w14:paraId="04BFEC89" w14:textId="77777777" w:rsidR="00540C2A" w:rsidRPr="00073373" w:rsidRDefault="00540C2A" w:rsidP="00073373">
            <w:pPr>
              <w:rPr>
                <w:bCs/>
              </w:rPr>
            </w:pPr>
          </w:p>
          <w:p w14:paraId="51E1FB71" w14:textId="77777777" w:rsidR="00540C2A" w:rsidRPr="00073373" w:rsidRDefault="00540C2A" w:rsidP="00073373">
            <w:pPr>
              <w:rPr>
                <w:bCs/>
              </w:rPr>
            </w:pPr>
          </w:p>
          <w:p w14:paraId="6577F650" w14:textId="77777777" w:rsidR="00540C2A" w:rsidRPr="00073373" w:rsidRDefault="00540C2A" w:rsidP="00073373">
            <w:pPr>
              <w:rPr>
                <w:bCs/>
              </w:rPr>
            </w:pPr>
          </w:p>
          <w:p w14:paraId="46315A37" w14:textId="77777777" w:rsidR="00540C2A" w:rsidRPr="00073373" w:rsidRDefault="00540C2A" w:rsidP="00073373">
            <w:pPr>
              <w:rPr>
                <w:bCs/>
              </w:rPr>
            </w:pPr>
            <w:r w:rsidRPr="00073373">
              <w:rPr>
                <w:bCs/>
              </w:rPr>
              <w:t>E</w:t>
            </w:r>
          </w:p>
          <w:p w14:paraId="2578DC36" w14:textId="3630B084" w:rsidR="00540C2A" w:rsidRPr="00073373" w:rsidRDefault="00540C2A" w:rsidP="00073373">
            <w:pPr>
              <w:rPr>
                <w:bCs/>
              </w:rPr>
            </w:pPr>
          </w:p>
        </w:tc>
        <w:tc>
          <w:tcPr>
            <w:tcW w:w="1631" w:type="dxa"/>
            <w:shd w:val="clear" w:color="auto" w:fill="auto"/>
          </w:tcPr>
          <w:p w14:paraId="28A4DC56" w14:textId="77777777" w:rsidR="00540C2A" w:rsidRPr="00073373" w:rsidRDefault="00540C2A" w:rsidP="00073373">
            <w:pPr>
              <w:rPr>
                <w:b/>
                <w:u w:val="single"/>
              </w:rPr>
            </w:pPr>
          </w:p>
        </w:tc>
      </w:tr>
      <w:tr w:rsidR="00540C2A" w:rsidRPr="007A51DA" w14:paraId="3914B919" w14:textId="77777777" w:rsidTr="00073373">
        <w:trPr>
          <w:trHeight w:val="1003"/>
        </w:trPr>
        <w:tc>
          <w:tcPr>
            <w:tcW w:w="1817" w:type="dxa"/>
            <w:shd w:val="clear" w:color="auto" w:fill="auto"/>
          </w:tcPr>
          <w:p w14:paraId="076312AE" w14:textId="77777777" w:rsidR="00540C2A" w:rsidRPr="00073373" w:rsidRDefault="00540C2A" w:rsidP="00073373">
            <w:pPr>
              <w:rPr>
                <w:sz w:val="22"/>
                <w:szCs w:val="22"/>
              </w:rPr>
            </w:pPr>
            <w:r w:rsidRPr="00073373">
              <w:rPr>
                <w:sz w:val="22"/>
                <w:szCs w:val="22"/>
              </w:rPr>
              <w:t xml:space="preserve">We empower each other to be </w:t>
            </w:r>
            <w:r w:rsidRPr="00073373">
              <w:rPr>
                <w:b/>
                <w:sz w:val="22"/>
                <w:szCs w:val="22"/>
              </w:rPr>
              <w:t>EXCELLENT</w:t>
            </w:r>
            <w:r w:rsidRPr="00073373">
              <w:rPr>
                <w:sz w:val="22"/>
                <w:szCs w:val="22"/>
              </w:rPr>
              <w:t xml:space="preserve"> and go the extra mile</w:t>
            </w:r>
          </w:p>
          <w:p w14:paraId="7ED04046" w14:textId="77777777" w:rsidR="00540C2A" w:rsidRPr="007A51DA" w:rsidRDefault="00540C2A" w:rsidP="00073373"/>
        </w:tc>
        <w:tc>
          <w:tcPr>
            <w:tcW w:w="3253" w:type="dxa"/>
            <w:shd w:val="clear" w:color="auto" w:fill="auto"/>
          </w:tcPr>
          <w:p w14:paraId="163EBDEF" w14:textId="77777777" w:rsidR="00540C2A" w:rsidRPr="007E0C8A" w:rsidRDefault="00540C2A" w:rsidP="00073373">
            <w:pPr>
              <w:rPr>
                <w:iCs/>
              </w:rPr>
            </w:pPr>
            <w:r w:rsidRPr="007E0C8A">
              <w:rPr>
                <w:b/>
                <w:bCs/>
                <w:iCs/>
              </w:rPr>
              <w:t>Having purpose and personal motivation</w:t>
            </w:r>
            <w:r w:rsidRPr="007E0C8A">
              <w:rPr>
                <w:iCs/>
              </w:rPr>
              <w:t>:</w:t>
            </w:r>
          </w:p>
          <w:p w14:paraId="170355D6" w14:textId="3979E915" w:rsidR="005B4A66" w:rsidRPr="007E0C8A" w:rsidRDefault="005B4A66" w:rsidP="005B4A66">
            <w:pPr>
              <w:rPr>
                <w:rFonts w:cs="Arial"/>
                <w:color w:val="000000"/>
              </w:rPr>
            </w:pPr>
            <w:r w:rsidRPr="007E0C8A">
              <w:rPr>
                <w:rFonts w:cs="Arial"/>
                <w:color w:val="000000"/>
              </w:rPr>
              <w:t>Understands the organisation’s direction of travel and actively support</w:t>
            </w:r>
            <w:r w:rsidR="00E02943">
              <w:rPr>
                <w:rFonts w:cs="Arial"/>
                <w:color w:val="000000"/>
              </w:rPr>
              <w:t>s</w:t>
            </w:r>
            <w:r w:rsidRPr="007E0C8A">
              <w:rPr>
                <w:rFonts w:cs="Arial"/>
                <w:color w:val="000000"/>
              </w:rPr>
              <w:t xml:space="preserve"> it in their work and interactions.</w:t>
            </w:r>
          </w:p>
          <w:p w14:paraId="7E129280" w14:textId="77777777" w:rsidR="00540C2A" w:rsidRPr="007E0C8A" w:rsidRDefault="00540C2A" w:rsidP="00073373">
            <w:pPr>
              <w:tabs>
                <w:tab w:val="num" w:pos="1080"/>
              </w:tabs>
              <w:rPr>
                <w:iCs/>
              </w:rPr>
            </w:pPr>
          </w:p>
          <w:p w14:paraId="78402294" w14:textId="77777777" w:rsidR="00540C2A" w:rsidRPr="007A51DA" w:rsidRDefault="00540C2A" w:rsidP="00073373">
            <w:r w:rsidRPr="00073373">
              <w:rPr>
                <w:b/>
                <w:bCs/>
              </w:rPr>
              <w:t>Making colleagues feel appreciated and Valued</w:t>
            </w:r>
            <w:r w:rsidRPr="007A51DA">
              <w:t>:</w:t>
            </w:r>
          </w:p>
          <w:p w14:paraId="0D7F73BE" w14:textId="224194DE" w:rsidR="007101FF" w:rsidRDefault="005579FD" w:rsidP="007101FF">
            <w:pPr>
              <w:rPr>
                <w:rFonts w:cs="Arial"/>
                <w:color w:val="000000"/>
                <w:sz w:val="20"/>
                <w:szCs w:val="20"/>
              </w:rPr>
            </w:pPr>
            <w:r>
              <w:rPr>
                <w:rFonts w:cs="Arial"/>
                <w:color w:val="000000"/>
              </w:rPr>
              <w:t>E</w:t>
            </w:r>
            <w:r w:rsidR="007101FF" w:rsidRPr="007101FF">
              <w:rPr>
                <w:rFonts w:cs="Arial"/>
                <w:color w:val="000000"/>
              </w:rPr>
              <w:t>nlighten</w:t>
            </w:r>
            <w:r>
              <w:rPr>
                <w:rFonts w:cs="Arial"/>
                <w:color w:val="000000"/>
              </w:rPr>
              <w:t>s</w:t>
            </w:r>
            <w:r w:rsidR="007101FF" w:rsidRPr="007101FF">
              <w:rPr>
                <w:rFonts w:cs="Arial"/>
                <w:color w:val="000000"/>
              </w:rPr>
              <w:t xml:space="preserve"> people when they have made a difference and show</w:t>
            </w:r>
            <w:r>
              <w:rPr>
                <w:rFonts w:cs="Arial"/>
                <w:color w:val="000000"/>
              </w:rPr>
              <w:t>s</w:t>
            </w:r>
            <w:r w:rsidR="007101FF" w:rsidRPr="007101FF">
              <w:rPr>
                <w:rFonts w:cs="Arial"/>
                <w:color w:val="000000"/>
              </w:rPr>
              <w:t xml:space="preserve"> appreciation through internal recognition mechanisms</w:t>
            </w:r>
            <w:r>
              <w:rPr>
                <w:rFonts w:cs="Arial"/>
                <w:color w:val="000000"/>
              </w:rPr>
              <w:t>.</w:t>
            </w:r>
          </w:p>
          <w:p w14:paraId="4F7B82A6" w14:textId="0C0CC852" w:rsidR="00540C2A" w:rsidRPr="00073373" w:rsidRDefault="00540C2A" w:rsidP="00073373">
            <w:pPr>
              <w:rPr>
                <w:iCs/>
              </w:rPr>
            </w:pPr>
          </w:p>
        </w:tc>
        <w:tc>
          <w:tcPr>
            <w:tcW w:w="1821" w:type="dxa"/>
            <w:shd w:val="clear" w:color="auto" w:fill="auto"/>
          </w:tcPr>
          <w:p w14:paraId="504FEFF2" w14:textId="77777777" w:rsidR="00540C2A" w:rsidRPr="00073373" w:rsidRDefault="00540C2A" w:rsidP="00073373">
            <w:pPr>
              <w:rPr>
                <w:bCs/>
              </w:rPr>
            </w:pPr>
            <w:r w:rsidRPr="00073373">
              <w:rPr>
                <w:bCs/>
              </w:rPr>
              <w:t>E</w:t>
            </w:r>
          </w:p>
          <w:p w14:paraId="25B5085C" w14:textId="77777777" w:rsidR="00540C2A" w:rsidRPr="00073373" w:rsidRDefault="00540C2A" w:rsidP="00073373">
            <w:pPr>
              <w:rPr>
                <w:bCs/>
              </w:rPr>
            </w:pPr>
          </w:p>
          <w:p w14:paraId="2D0E650D" w14:textId="77777777" w:rsidR="00540C2A" w:rsidRPr="00073373" w:rsidRDefault="00540C2A" w:rsidP="00073373">
            <w:pPr>
              <w:rPr>
                <w:bCs/>
              </w:rPr>
            </w:pPr>
          </w:p>
          <w:p w14:paraId="1C475CF8" w14:textId="77777777" w:rsidR="00540C2A" w:rsidRPr="00073373" w:rsidRDefault="00540C2A" w:rsidP="00073373">
            <w:pPr>
              <w:rPr>
                <w:bCs/>
              </w:rPr>
            </w:pPr>
          </w:p>
          <w:p w14:paraId="78C6673D" w14:textId="77777777" w:rsidR="00540C2A" w:rsidRPr="00073373" w:rsidRDefault="00540C2A" w:rsidP="00073373">
            <w:pPr>
              <w:rPr>
                <w:bCs/>
              </w:rPr>
            </w:pPr>
          </w:p>
          <w:p w14:paraId="6E73847F" w14:textId="77777777" w:rsidR="00540C2A" w:rsidRPr="00073373" w:rsidRDefault="00540C2A" w:rsidP="00073373">
            <w:pPr>
              <w:rPr>
                <w:bCs/>
              </w:rPr>
            </w:pPr>
          </w:p>
          <w:p w14:paraId="60AEE75C" w14:textId="77777777" w:rsidR="00540C2A" w:rsidRPr="00073373" w:rsidRDefault="00540C2A" w:rsidP="00073373">
            <w:pPr>
              <w:rPr>
                <w:bCs/>
              </w:rPr>
            </w:pPr>
          </w:p>
          <w:p w14:paraId="30EE8B91" w14:textId="77777777" w:rsidR="00540C2A" w:rsidRPr="00073373" w:rsidRDefault="00540C2A" w:rsidP="00073373">
            <w:pPr>
              <w:rPr>
                <w:bCs/>
              </w:rPr>
            </w:pPr>
          </w:p>
          <w:p w14:paraId="4A6CF6AB" w14:textId="77777777" w:rsidR="00540C2A" w:rsidRPr="00073373" w:rsidRDefault="00540C2A" w:rsidP="00073373">
            <w:pPr>
              <w:rPr>
                <w:bCs/>
              </w:rPr>
            </w:pPr>
          </w:p>
          <w:p w14:paraId="513FD26A" w14:textId="77777777" w:rsidR="00540C2A" w:rsidRPr="00073373" w:rsidRDefault="00540C2A" w:rsidP="00073373">
            <w:pPr>
              <w:rPr>
                <w:bCs/>
              </w:rPr>
            </w:pPr>
            <w:r w:rsidRPr="00073373">
              <w:rPr>
                <w:bCs/>
              </w:rPr>
              <w:t>E</w:t>
            </w:r>
          </w:p>
          <w:p w14:paraId="1878139D" w14:textId="77777777" w:rsidR="00540C2A" w:rsidRPr="00073373" w:rsidRDefault="00540C2A" w:rsidP="00073373">
            <w:pPr>
              <w:rPr>
                <w:bCs/>
              </w:rPr>
            </w:pPr>
          </w:p>
          <w:p w14:paraId="51951F1D" w14:textId="77777777" w:rsidR="00540C2A" w:rsidRPr="00073373" w:rsidRDefault="00540C2A" w:rsidP="00073373">
            <w:pPr>
              <w:rPr>
                <w:bCs/>
              </w:rPr>
            </w:pPr>
          </w:p>
          <w:p w14:paraId="60D77466" w14:textId="77777777" w:rsidR="00540C2A" w:rsidRPr="00073373" w:rsidRDefault="00540C2A" w:rsidP="00073373">
            <w:pPr>
              <w:rPr>
                <w:bCs/>
              </w:rPr>
            </w:pPr>
          </w:p>
          <w:p w14:paraId="4499573A" w14:textId="77777777" w:rsidR="00540C2A" w:rsidRPr="00073373" w:rsidRDefault="00540C2A" w:rsidP="00073373">
            <w:pPr>
              <w:rPr>
                <w:bCs/>
              </w:rPr>
            </w:pPr>
          </w:p>
          <w:p w14:paraId="49B434AC" w14:textId="77777777" w:rsidR="00540C2A" w:rsidRPr="00073373" w:rsidRDefault="00540C2A" w:rsidP="00073373">
            <w:pPr>
              <w:rPr>
                <w:bCs/>
              </w:rPr>
            </w:pPr>
          </w:p>
          <w:p w14:paraId="215573D7" w14:textId="77777777" w:rsidR="00540C2A" w:rsidRPr="00073373" w:rsidRDefault="00540C2A" w:rsidP="00073373">
            <w:pPr>
              <w:rPr>
                <w:bCs/>
              </w:rPr>
            </w:pPr>
            <w:r w:rsidRPr="00073373">
              <w:rPr>
                <w:bCs/>
              </w:rPr>
              <w:t>E</w:t>
            </w:r>
          </w:p>
        </w:tc>
        <w:tc>
          <w:tcPr>
            <w:tcW w:w="1631" w:type="dxa"/>
            <w:shd w:val="clear" w:color="auto" w:fill="auto"/>
          </w:tcPr>
          <w:p w14:paraId="6649D246" w14:textId="77777777" w:rsidR="00540C2A" w:rsidRPr="00073373" w:rsidRDefault="00540C2A" w:rsidP="00073373">
            <w:pPr>
              <w:rPr>
                <w:b/>
                <w:u w:val="single"/>
              </w:rPr>
            </w:pPr>
          </w:p>
        </w:tc>
      </w:tr>
      <w:tr w:rsidR="00540C2A" w:rsidRPr="007A51DA" w14:paraId="42C95D8D" w14:textId="77777777" w:rsidTr="00073373">
        <w:trPr>
          <w:trHeight w:val="1003"/>
        </w:trPr>
        <w:tc>
          <w:tcPr>
            <w:tcW w:w="1817" w:type="dxa"/>
            <w:shd w:val="clear" w:color="auto" w:fill="auto"/>
          </w:tcPr>
          <w:p w14:paraId="6B0DBC9C" w14:textId="77777777" w:rsidR="00540C2A" w:rsidRPr="00073373" w:rsidRDefault="00540C2A" w:rsidP="00073373">
            <w:pPr>
              <w:tabs>
                <w:tab w:val="left" w:pos="743"/>
              </w:tabs>
              <w:rPr>
                <w:sz w:val="22"/>
                <w:szCs w:val="22"/>
              </w:rPr>
            </w:pPr>
            <w:r w:rsidRPr="00073373">
              <w:rPr>
                <w:sz w:val="22"/>
                <w:szCs w:val="22"/>
              </w:rPr>
              <w:t xml:space="preserve">We </w:t>
            </w:r>
            <w:r w:rsidRPr="00073373">
              <w:rPr>
                <w:b/>
                <w:sz w:val="22"/>
                <w:szCs w:val="22"/>
              </w:rPr>
              <w:t>RESPECT</w:t>
            </w:r>
            <w:r w:rsidRPr="00073373">
              <w:rPr>
                <w:sz w:val="22"/>
                <w:szCs w:val="22"/>
              </w:rPr>
              <w:t xml:space="preserve"> all communities; they are the heart of everything we do</w:t>
            </w:r>
          </w:p>
          <w:p w14:paraId="0909A649" w14:textId="77777777" w:rsidR="00540C2A" w:rsidRPr="007A51DA" w:rsidRDefault="00540C2A" w:rsidP="00073373"/>
        </w:tc>
        <w:tc>
          <w:tcPr>
            <w:tcW w:w="3253" w:type="dxa"/>
            <w:shd w:val="clear" w:color="auto" w:fill="auto"/>
          </w:tcPr>
          <w:p w14:paraId="523CEA80" w14:textId="77777777" w:rsidR="00540C2A" w:rsidRPr="00C47FC5" w:rsidRDefault="00540C2A" w:rsidP="00073373">
            <w:pPr>
              <w:rPr>
                <w:iCs/>
              </w:rPr>
            </w:pPr>
            <w:r w:rsidRPr="00C47FC5">
              <w:rPr>
                <w:b/>
                <w:bCs/>
                <w:iCs/>
              </w:rPr>
              <w:t>Understanding our customers’ needs</w:t>
            </w:r>
            <w:r w:rsidRPr="00C47FC5">
              <w:rPr>
                <w:iCs/>
              </w:rPr>
              <w:t>:</w:t>
            </w:r>
          </w:p>
          <w:p w14:paraId="5BCFB4E3" w14:textId="614CEB4E" w:rsidR="006A5333" w:rsidRPr="006A5333" w:rsidRDefault="006A5333" w:rsidP="006A5333">
            <w:pPr>
              <w:rPr>
                <w:rFonts w:cs="Arial"/>
                <w:color w:val="000000"/>
              </w:rPr>
            </w:pPr>
            <w:r>
              <w:rPr>
                <w:rFonts w:cs="Arial"/>
                <w:color w:val="000000"/>
              </w:rPr>
              <w:t>A</w:t>
            </w:r>
            <w:r w:rsidRPr="006A5333">
              <w:rPr>
                <w:rFonts w:cs="Arial"/>
                <w:color w:val="000000"/>
              </w:rPr>
              <w:t>ctively listen</w:t>
            </w:r>
            <w:r>
              <w:rPr>
                <w:rFonts w:cs="Arial"/>
                <w:color w:val="000000"/>
              </w:rPr>
              <w:t>s</w:t>
            </w:r>
            <w:r w:rsidRPr="006A5333">
              <w:rPr>
                <w:rFonts w:cs="Arial"/>
                <w:color w:val="000000"/>
              </w:rPr>
              <w:t xml:space="preserve"> to customers and take steps to make things better for them.</w:t>
            </w:r>
          </w:p>
          <w:p w14:paraId="5B177405" w14:textId="77777777" w:rsidR="00540C2A" w:rsidRPr="00C47FC5" w:rsidRDefault="00540C2A" w:rsidP="00073373">
            <w:pPr>
              <w:tabs>
                <w:tab w:val="num" w:pos="1080"/>
              </w:tabs>
              <w:rPr>
                <w:iCs/>
              </w:rPr>
            </w:pPr>
          </w:p>
          <w:p w14:paraId="2DCAD94E" w14:textId="77777777" w:rsidR="00540C2A" w:rsidRPr="00C47FC5" w:rsidRDefault="00540C2A" w:rsidP="00073373">
            <w:pPr>
              <w:tabs>
                <w:tab w:val="num" w:pos="1080"/>
              </w:tabs>
              <w:rPr>
                <w:iCs/>
              </w:rPr>
            </w:pPr>
            <w:r w:rsidRPr="00C47FC5">
              <w:rPr>
                <w:b/>
                <w:bCs/>
                <w:iCs/>
              </w:rPr>
              <w:t>Respecting diversity and being inclusive</w:t>
            </w:r>
            <w:r w:rsidRPr="00C47FC5">
              <w:rPr>
                <w:iCs/>
              </w:rPr>
              <w:t>:</w:t>
            </w:r>
          </w:p>
          <w:p w14:paraId="49237550" w14:textId="77777777" w:rsidR="00214D75" w:rsidRPr="00BA0901" w:rsidRDefault="00214D75" w:rsidP="00214D75">
            <w:pPr>
              <w:rPr>
                <w:rFonts w:cs="Arial"/>
                <w:color w:val="000000"/>
              </w:rPr>
            </w:pPr>
            <w:r w:rsidRPr="00BA0901">
              <w:rPr>
                <w:rFonts w:cs="Arial"/>
                <w:color w:val="000000"/>
              </w:rPr>
              <w:t>Is polite helpful and inclusive towards people from our diverse community.</w:t>
            </w:r>
          </w:p>
          <w:p w14:paraId="33DF1F70" w14:textId="77777777" w:rsidR="00540C2A" w:rsidRPr="00073373" w:rsidRDefault="00540C2A" w:rsidP="00073373">
            <w:pPr>
              <w:tabs>
                <w:tab w:val="num" w:pos="1080"/>
              </w:tabs>
              <w:rPr>
                <w:iCs/>
              </w:rPr>
            </w:pPr>
          </w:p>
        </w:tc>
        <w:tc>
          <w:tcPr>
            <w:tcW w:w="1821" w:type="dxa"/>
            <w:shd w:val="clear" w:color="auto" w:fill="auto"/>
          </w:tcPr>
          <w:p w14:paraId="11C5CAB5" w14:textId="77777777" w:rsidR="00540C2A" w:rsidRPr="00073373" w:rsidRDefault="00540C2A" w:rsidP="00073373">
            <w:pPr>
              <w:rPr>
                <w:bCs/>
              </w:rPr>
            </w:pPr>
            <w:r w:rsidRPr="00073373">
              <w:rPr>
                <w:bCs/>
              </w:rPr>
              <w:t>E</w:t>
            </w:r>
          </w:p>
          <w:p w14:paraId="6BFE2C03" w14:textId="77777777" w:rsidR="00540C2A" w:rsidRPr="00073373" w:rsidRDefault="00540C2A" w:rsidP="00073373">
            <w:pPr>
              <w:rPr>
                <w:bCs/>
              </w:rPr>
            </w:pPr>
          </w:p>
          <w:p w14:paraId="10EB5A04" w14:textId="77777777" w:rsidR="00540C2A" w:rsidRPr="00073373" w:rsidRDefault="00540C2A" w:rsidP="00073373">
            <w:pPr>
              <w:rPr>
                <w:bCs/>
              </w:rPr>
            </w:pPr>
          </w:p>
          <w:p w14:paraId="2FE906B9" w14:textId="77777777" w:rsidR="00540C2A" w:rsidRPr="00073373" w:rsidRDefault="00540C2A" w:rsidP="00073373">
            <w:pPr>
              <w:rPr>
                <w:bCs/>
              </w:rPr>
            </w:pPr>
          </w:p>
          <w:p w14:paraId="19B3B4B0" w14:textId="77777777" w:rsidR="00540C2A" w:rsidRPr="00073373" w:rsidRDefault="00540C2A" w:rsidP="00073373">
            <w:pPr>
              <w:rPr>
                <w:bCs/>
              </w:rPr>
            </w:pPr>
          </w:p>
          <w:p w14:paraId="1E27705F" w14:textId="77777777" w:rsidR="00540C2A" w:rsidRPr="00073373" w:rsidRDefault="00540C2A" w:rsidP="00073373">
            <w:pPr>
              <w:rPr>
                <w:bCs/>
              </w:rPr>
            </w:pPr>
          </w:p>
          <w:p w14:paraId="6A0EBB56" w14:textId="77777777" w:rsidR="00540C2A" w:rsidRPr="00073373" w:rsidRDefault="00540C2A" w:rsidP="00073373">
            <w:pPr>
              <w:rPr>
                <w:bCs/>
              </w:rPr>
            </w:pPr>
          </w:p>
          <w:p w14:paraId="5235AF61" w14:textId="77777777" w:rsidR="00540C2A" w:rsidRPr="00073373" w:rsidRDefault="00540C2A" w:rsidP="00073373">
            <w:pPr>
              <w:rPr>
                <w:bCs/>
              </w:rPr>
            </w:pPr>
            <w:r w:rsidRPr="00073373">
              <w:rPr>
                <w:bCs/>
              </w:rPr>
              <w:t>E</w:t>
            </w:r>
          </w:p>
        </w:tc>
        <w:tc>
          <w:tcPr>
            <w:tcW w:w="1631" w:type="dxa"/>
            <w:shd w:val="clear" w:color="auto" w:fill="auto"/>
          </w:tcPr>
          <w:p w14:paraId="7095ED9C" w14:textId="77777777" w:rsidR="00540C2A" w:rsidRPr="00073373" w:rsidRDefault="00540C2A" w:rsidP="00073373">
            <w:pPr>
              <w:rPr>
                <w:b/>
                <w:u w:val="single"/>
              </w:rPr>
            </w:pPr>
          </w:p>
        </w:tc>
      </w:tr>
      <w:tr w:rsidR="00540C2A" w:rsidRPr="007A51DA" w14:paraId="44FD7EE2" w14:textId="77777777" w:rsidTr="00073373">
        <w:trPr>
          <w:trHeight w:val="1003"/>
        </w:trPr>
        <w:tc>
          <w:tcPr>
            <w:tcW w:w="1817" w:type="dxa"/>
            <w:shd w:val="clear" w:color="auto" w:fill="auto"/>
          </w:tcPr>
          <w:p w14:paraId="4216C902" w14:textId="77777777" w:rsidR="00540C2A" w:rsidRPr="00073373" w:rsidRDefault="00540C2A" w:rsidP="00073373">
            <w:pPr>
              <w:rPr>
                <w:b/>
              </w:rPr>
            </w:pPr>
            <w:r w:rsidRPr="00073373">
              <w:rPr>
                <w:b/>
              </w:rPr>
              <w:t>Additional Requirements</w:t>
            </w:r>
          </w:p>
        </w:tc>
        <w:tc>
          <w:tcPr>
            <w:tcW w:w="3253" w:type="dxa"/>
            <w:shd w:val="clear" w:color="auto" w:fill="auto"/>
          </w:tcPr>
          <w:p w14:paraId="7D4735FB" w14:textId="76D254EF" w:rsidR="00540C2A" w:rsidRPr="00073373" w:rsidRDefault="00540C2A" w:rsidP="001E3EB9">
            <w:pPr>
              <w:rPr>
                <w:u w:val="single"/>
              </w:rPr>
            </w:pPr>
            <w:r w:rsidRPr="007A51DA">
              <w:t xml:space="preserve">Flexibility and willingness to work outside of contractual hours, in the evenings and weekends, when required – e.g., to attend/organise public consultation events for the council or Tower Hamlets Homes Ltd. </w:t>
            </w:r>
          </w:p>
        </w:tc>
        <w:tc>
          <w:tcPr>
            <w:tcW w:w="1821" w:type="dxa"/>
            <w:shd w:val="clear" w:color="auto" w:fill="auto"/>
          </w:tcPr>
          <w:p w14:paraId="2FEEE189" w14:textId="77777777" w:rsidR="00540C2A" w:rsidRPr="00073373" w:rsidRDefault="00540C2A" w:rsidP="00073373">
            <w:pPr>
              <w:rPr>
                <w:bCs/>
              </w:rPr>
            </w:pPr>
          </w:p>
        </w:tc>
        <w:tc>
          <w:tcPr>
            <w:tcW w:w="1631" w:type="dxa"/>
            <w:shd w:val="clear" w:color="auto" w:fill="auto"/>
          </w:tcPr>
          <w:p w14:paraId="7A4F0847" w14:textId="77777777" w:rsidR="00540C2A" w:rsidRPr="00073373" w:rsidRDefault="00540C2A" w:rsidP="00073373">
            <w:pPr>
              <w:rPr>
                <w:b/>
                <w:u w:val="single"/>
              </w:rPr>
            </w:pPr>
          </w:p>
        </w:tc>
      </w:tr>
    </w:tbl>
    <w:p w14:paraId="6B584482" w14:textId="77777777" w:rsidR="00EF0037" w:rsidRDefault="00EF0037" w:rsidP="00DF50B2"/>
    <w:sectPr w:rsidR="00EF0037">
      <w:headerReference w:type="even" r:id="rId10"/>
      <w:headerReference w:type="default" r:id="rId11"/>
      <w:footerReference w:type="even" r:id="rId12"/>
      <w:footerReference w:type="default" r:id="rId13"/>
      <w:headerReference w:type="first" r:id="rId14"/>
      <w:footerReference w:type="first" r:id="rId15"/>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33A851" w14:textId="77777777" w:rsidR="00045610" w:rsidRDefault="00045610">
      <w:r>
        <w:separator/>
      </w:r>
    </w:p>
  </w:endnote>
  <w:endnote w:type="continuationSeparator" w:id="0">
    <w:p w14:paraId="7DE5A3AB" w14:textId="77777777" w:rsidR="00045610" w:rsidRDefault="000456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65D3D" w14:textId="77777777" w:rsidR="002D2C43" w:rsidRDefault="002D2C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DC7F6" w14:textId="77777777" w:rsidR="00DE7186" w:rsidRPr="00AB0D8E" w:rsidRDefault="00DE7186" w:rsidP="00EA6249">
    <w:pPr>
      <w:pStyle w:val="Footer"/>
      <w:jc w:val="center"/>
      <w:rPr>
        <w:sz w:val="20"/>
        <w:szCs w:val="20"/>
      </w:rPr>
    </w:pPr>
    <w:r w:rsidRPr="00AB0D8E">
      <w:rPr>
        <w:sz w:val="20"/>
        <w:szCs w:val="20"/>
      </w:rPr>
      <w:t xml:space="preserve">Page </w:t>
    </w:r>
    <w:r w:rsidRPr="00AB0D8E">
      <w:rPr>
        <w:sz w:val="20"/>
        <w:szCs w:val="20"/>
      </w:rPr>
      <w:fldChar w:fldCharType="begin"/>
    </w:r>
    <w:r w:rsidRPr="00AB0D8E">
      <w:rPr>
        <w:sz w:val="20"/>
        <w:szCs w:val="20"/>
      </w:rPr>
      <w:instrText xml:space="preserve"> PAGE </w:instrText>
    </w:r>
    <w:r w:rsidRPr="00AB0D8E">
      <w:rPr>
        <w:sz w:val="20"/>
        <w:szCs w:val="20"/>
      </w:rPr>
      <w:fldChar w:fldCharType="separate"/>
    </w:r>
    <w:r w:rsidR="00C03F2F">
      <w:rPr>
        <w:noProof/>
        <w:sz w:val="20"/>
        <w:szCs w:val="20"/>
      </w:rPr>
      <w:t>1</w:t>
    </w:r>
    <w:r w:rsidRPr="00AB0D8E">
      <w:rPr>
        <w:sz w:val="20"/>
        <w:szCs w:val="20"/>
      </w:rPr>
      <w:fldChar w:fldCharType="end"/>
    </w:r>
    <w:r w:rsidRPr="00AB0D8E">
      <w:rPr>
        <w:sz w:val="20"/>
        <w:szCs w:val="20"/>
      </w:rPr>
      <w:t xml:space="preserve"> of </w:t>
    </w:r>
    <w:r w:rsidRPr="00AB0D8E">
      <w:rPr>
        <w:sz w:val="20"/>
        <w:szCs w:val="20"/>
      </w:rPr>
      <w:fldChar w:fldCharType="begin"/>
    </w:r>
    <w:r w:rsidRPr="00AB0D8E">
      <w:rPr>
        <w:sz w:val="20"/>
        <w:szCs w:val="20"/>
      </w:rPr>
      <w:instrText xml:space="preserve"> NUMPAGES </w:instrText>
    </w:r>
    <w:r w:rsidRPr="00AB0D8E">
      <w:rPr>
        <w:sz w:val="20"/>
        <w:szCs w:val="20"/>
      </w:rPr>
      <w:fldChar w:fldCharType="separate"/>
    </w:r>
    <w:r w:rsidR="00C03F2F">
      <w:rPr>
        <w:noProof/>
        <w:sz w:val="20"/>
        <w:szCs w:val="20"/>
      </w:rPr>
      <w:t>8</w:t>
    </w:r>
    <w:r w:rsidRPr="00AB0D8E">
      <w:rP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644DA" w14:textId="77777777" w:rsidR="002D2C43" w:rsidRDefault="002D2C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DB97C4" w14:textId="77777777" w:rsidR="00045610" w:rsidRDefault="00045610">
      <w:r>
        <w:separator/>
      </w:r>
    </w:p>
  </w:footnote>
  <w:footnote w:type="continuationSeparator" w:id="0">
    <w:p w14:paraId="5B012ACD" w14:textId="77777777" w:rsidR="00045610" w:rsidRDefault="000456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34126" w14:textId="77777777" w:rsidR="002D2C43" w:rsidRDefault="002D2C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D19E4" w14:textId="34C15F09" w:rsidR="002D2C43" w:rsidRDefault="002D2C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F6E92" w14:textId="77777777" w:rsidR="002D2C43" w:rsidRDefault="002D2C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96A85"/>
    <w:multiLevelType w:val="singleLevel"/>
    <w:tmpl w:val="54EAF646"/>
    <w:lvl w:ilvl="0">
      <w:start w:val="1"/>
      <w:numFmt w:val="decimal"/>
      <w:lvlText w:val="%1."/>
      <w:lvlJc w:val="left"/>
      <w:pPr>
        <w:tabs>
          <w:tab w:val="num" w:pos="502"/>
        </w:tabs>
        <w:ind w:left="502" w:hanging="360"/>
      </w:pPr>
      <w:rPr>
        <w:rFonts w:hint="default"/>
        <w:b w:val="0"/>
        <w:i w:val="0"/>
      </w:rPr>
    </w:lvl>
  </w:abstractNum>
  <w:abstractNum w:abstractNumId="1" w15:restartNumberingAfterBreak="0">
    <w:nsid w:val="07F20011"/>
    <w:multiLevelType w:val="hybridMultilevel"/>
    <w:tmpl w:val="6DA85A72"/>
    <w:lvl w:ilvl="0" w:tplc="54EAF646">
      <w:start w:val="1"/>
      <w:numFmt w:val="decimal"/>
      <w:lvlText w:val="%1."/>
      <w:lvlJc w:val="left"/>
      <w:pPr>
        <w:tabs>
          <w:tab w:val="num" w:pos="502"/>
        </w:tabs>
        <w:ind w:left="502"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B5488D"/>
    <w:multiLevelType w:val="hybridMultilevel"/>
    <w:tmpl w:val="1C28A2C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B2D4E12"/>
    <w:multiLevelType w:val="multilevel"/>
    <w:tmpl w:val="9B46662E"/>
    <w:lvl w:ilvl="0">
      <w:start w:val="1"/>
      <w:numFmt w:val="bullet"/>
      <w:lvlText w:val=""/>
      <w:lvlJc w:val="left"/>
      <w:pPr>
        <w:tabs>
          <w:tab w:val="num" w:pos="180"/>
        </w:tabs>
        <w:ind w:left="180" w:hanging="360"/>
      </w:pPr>
      <w:rPr>
        <w:rFonts w:ascii="Symbol" w:hAnsi="Symbol" w:hint="default"/>
      </w:rPr>
    </w:lvl>
    <w:lvl w:ilvl="1">
      <w:start w:val="1"/>
      <w:numFmt w:val="bullet"/>
      <w:lvlText w:val="o"/>
      <w:lvlJc w:val="left"/>
      <w:pPr>
        <w:tabs>
          <w:tab w:val="num" w:pos="900"/>
        </w:tabs>
        <w:ind w:left="900" w:hanging="360"/>
      </w:pPr>
      <w:rPr>
        <w:rFonts w:ascii="Courier New" w:hAnsi="Courier New" w:cs="Courier New" w:hint="default"/>
      </w:rPr>
    </w:lvl>
    <w:lvl w:ilvl="2">
      <w:start w:val="1"/>
      <w:numFmt w:val="bullet"/>
      <w:lvlText w:val=""/>
      <w:lvlJc w:val="left"/>
      <w:pPr>
        <w:tabs>
          <w:tab w:val="num" w:pos="1620"/>
        </w:tabs>
        <w:ind w:left="1620" w:hanging="360"/>
      </w:pPr>
      <w:rPr>
        <w:rFonts w:ascii="Wingdings" w:hAnsi="Wingdings" w:hint="default"/>
      </w:rPr>
    </w:lvl>
    <w:lvl w:ilvl="3">
      <w:start w:val="1"/>
      <w:numFmt w:val="bullet"/>
      <w:lvlText w:val=""/>
      <w:lvlJc w:val="left"/>
      <w:pPr>
        <w:tabs>
          <w:tab w:val="num" w:pos="2340"/>
        </w:tabs>
        <w:ind w:left="2340" w:hanging="360"/>
      </w:pPr>
      <w:rPr>
        <w:rFonts w:ascii="Symbol" w:hAnsi="Symbol" w:hint="default"/>
      </w:rPr>
    </w:lvl>
    <w:lvl w:ilvl="4">
      <w:start w:val="1"/>
      <w:numFmt w:val="bullet"/>
      <w:lvlText w:val="o"/>
      <w:lvlJc w:val="left"/>
      <w:pPr>
        <w:tabs>
          <w:tab w:val="num" w:pos="3060"/>
        </w:tabs>
        <w:ind w:left="3060" w:hanging="360"/>
      </w:pPr>
      <w:rPr>
        <w:rFonts w:ascii="Courier New" w:hAnsi="Courier New" w:cs="Courier New" w:hint="default"/>
      </w:rPr>
    </w:lvl>
    <w:lvl w:ilvl="5">
      <w:start w:val="1"/>
      <w:numFmt w:val="bullet"/>
      <w:lvlText w:val=""/>
      <w:lvlJc w:val="left"/>
      <w:pPr>
        <w:tabs>
          <w:tab w:val="num" w:pos="3780"/>
        </w:tabs>
        <w:ind w:left="3780" w:hanging="360"/>
      </w:pPr>
      <w:rPr>
        <w:rFonts w:ascii="Wingdings" w:hAnsi="Wingdings" w:hint="default"/>
      </w:rPr>
    </w:lvl>
    <w:lvl w:ilvl="6">
      <w:start w:val="1"/>
      <w:numFmt w:val="bullet"/>
      <w:lvlText w:val=""/>
      <w:lvlJc w:val="left"/>
      <w:pPr>
        <w:tabs>
          <w:tab w:val="num" w:pos="4500"/>
        </w:tabs>
        <w:ind w:left="4500" w:hanging="360"/>
      </w:pPr>
      <w:rPr>
        <w:rFonts w:ascii="Symbol" w:hAnsi="Symbol" w:hint="default"/>
      </w:rPr>
    </w:lvl>
    <w:lvl w:ilvl="7">
      <w:start w:val="1"/>
      <w:numFmt w:val="bullet"/>
      <w:lvlText w:val="o"/>
      <w:lvlJc w:val="left"/>
      <w:pPr>
        <w:tabs>
          <w:tab w:val="num" w:pos="5220"/>
        </w:tabs>
        <w:ind w:left="5220" w:hanging="360"/>
      </w:pPr>
      <w:rPr>
        <w:rFonts w:ascii="Courier New" w:hAnsi="Courier New" w:cs="Courier New" w:hint="default"/>
      </w:rPr>
    </w:lvl>
    <w:lvl w:ilvl="8">
      <w:start w:val="1"/>
      <w:numFmt w:val="bullet"/>
      <w:lvlText w:val=""/>
      <w:lvlJc w:val="left"/>
      <w:pPr>
        <w:tabs>
          <w:tab w:val="num" w:pos="5940"/>
        </w:tabs>
        <w:ind w:left="5940" w:hanging="360"/>
      </w:pPr>
      <w:rPr>
        <w:rFonts w:ascii="Wingdings" w:hAnsi="Wingdings" w:hint="default"/>
      </w:rPr>
    </w:lvl>
  </w:abstractNum>
  <w:abstractNum w:abstractNumId="4" w15:restartNumberingAfterBreak="0">
    <w:nsid w:val="1DE87883"/>
    <w:multiLevelType w:val="hybridMultilevel"/>
    <w:tmpl w:val="0840EF46"/>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E876564"/>
    <w:multiLevelType w:val="hybridMultilevel"/>
    <w:tmpl w:val="5A90D6AE"/>
    <w:lvl w:ilvl="0" w:tplc="08090001">
      <w:start w:val="1"/>
      <w:numFmt w:val="bullet"/>
      <w:lvlText w:val=""/>
      <w:lvlJc w:val="left"/>
      <w:pPr>
        <w:tabs>
          <w:tab w:val="num" w:pos="720"/>
        </w:tabs>
        <w:ind w:left="720" w:hanging="360"/>
      </w:pPr>
      <w:rPr>
        <w:rFonts w:ascii="Symbol" w:hAnsi="Symbol" w:hint="default"/>
      </w:rPr>
    </w:lvl>
    <w:lvl w:ilvl="1" w:tplc="A1E07820">
      <w:start w:val="8"/>
      <w:numFmt w:val="decimal"/>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205A530C"/>
    <w:multiLevelType w:val="hybridMultilevel"/>
    <w:tmpl w:val="ABC8B336"/>
    <w:lvl w:ilvl="0" w:tplc="CE60EBAC">
      <w:start w:val="1"/>
      <w:numFmt w:val="decimal"/>
      <w:lvlText w:val="%1."/>
      <w:lvlJc w:val="left"/>
      <w:pPr>
        <w:tabs>
          <w:tab w:val="num" w:pos="567"/>
        </w:tabs>
        <w:ind w:left="567" w:hanging="567"/>
      </w:pPr>
      <w:rPr>
        <w:rFonts w:hint="default"/>
        <w:b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22030F92"/>
    <w:multiLevelType w:val="multilevel"/>
    <w:tmpl w:val="B524C7F2"/>
    <w:lvl w:ilvl="0">
      <w:start w:val="1"/>
      <w:numFmt w:val="decimal"/>
      <w:lvlText w:val="%1."/>
      <w:lvlJc w:val="left"/>
      <w:pPr>
        <w:tabs>
          <w:tab w:val="num" w:pos="180"/>
        </w:tabs>
        <w:ind w:left="180" w:hanging="360"/>
      </w:pPr>
      <w:rPr>
        <w:rFonts w:hint="default"/>
        <w:b w:val="0"/>
      </w:rPr>
    </w:lvl>
    <w:lvl w:ilvl="1">
      <w:start w:val="1"/>
      <w:numFmt w:val="bullet"/>
      <w:lvlText w:val="o"/>
      <w:lvlJc w:val="left"/>
      <w:pPr>
        <w:tabs>
          <w:tab w:val="num" w:pos="900"/>
        </w:tabs>
        <w:ind w:left="900" w:hanging="360"/>
      </w:pPr>
      <w:rPr>
        <w:rFonts w:ascii="Courier New" w:hAnsi="Courier New" w:cs="Courier New" w:hint="default"/>
      </w:rPr>
    </w:lvl>
    <w:lvl w:ilvl="2">
      <w:start w:val="1"/>
      <w:numFmt w:val="bullet"/>
      <w:lvlText w:val=""/>
      <w:lvlJc w:val="left"/>
      <w:pPr>
        <w:tabs>
          <w:tab w:val="num" w:pos="1620"/>
        </w:tabs>
        <w:ind w:left="1620" w:hanging="360"/>
      </w:pPr>
      <w:rPr>
        <w:rFonts w:ascii="Wingdings" w:hAnsi="Wingdings" w:hint="default"/>
      </w:rPr>
    </w:lvl>
    <w:lvl w:ilvl="3">
      <w:start w:val="1"/>
      <w:numFmt w:val="bullet"/>
      <w:lvlText w:val=""/>
      <w:lvlJc w:val="left"/>
      <w:pPr>
        <w:tabs>
          <w:tab w:val="num" w:pos="2340"/>
        </w:tabs>
        <w:ind w:left="2340" w:hanging="360"/>
      </w:pPr>
      <w:rPr>
        <w:rFonts w:ascii="Symbol" w:hAnsi="Symbol" w:hint="default"/>
      </w:rPr>
    </w:lvl>
    <w:lvl w:ilvl="4">
      <w:start w:val="1"/>
      <w:numFmt w:val="bullet"/>
      <w:lvlText w:val="o"/>
      <w:lvlJc w:val="left"/>
      <w:pPr>
        <w:tabs>
          <w:tab w:val="num" w:pos="3060"/>
        </w:tabs>
        <w:ind w:left="3060" w:hanging="360"/>
      </w:pPr>
      <w:rPr>
        <w:rFonts w:ascii="Courier New" w:hAnsi="Courier New" w:cs="Courier New" w:hint="default"/>
      </w:rPr>
    </w:lvl>
    <w:lvl w:ilvl="5">
      <w:start w:val="1"/>
      <w:numFmt w:val="bullet"/>
      <w:lvlText w:val=""/>
      <w:lvlJc w:val="left"/>
      <w:pPr>
        <w:tabs>
          <w:tab w:val="num" w:pos="3780"/>
        </w:tabs>
        <w:ind w:left="3780" w:hanging="360"/>
      </w:pPr>
      <w:rPr>
        <w:rFonts w:ascii="Wingdings" w:hAnsi="Wingdings" w:hint="default"/>
      </w:rPr>
    </w:lvl>
    <w:lvl w:ilvl="6">
      <w:start w:val="1"/>
      <w:numFmt w:val="bullet"/>
      <w:lvlText w:val=""/>
      <w:lvlJc w:val="left"/>
      <w:pPr>
        <w:tabs>
          <w:tab w:val="num" w:pos="4500"/>
        </w:tabs>
        <w:ind w:left="4500" w:hanging="360"/>
      </w:pPr>
      <w:rPr>
        <w:rFonts w:ascii="Symbol" w:hAnsi="Symbol" w:hint="default"/>
      </w:rPr>
    </w:lvl>
    <w:lvl w:ilvl="7">
      <w:start w:val="1"/>
      <w:numFmt w:val="bullet"/>
      <w:lvlText w:val="o"/>
      <w:lvlJc w:val="left"/>
      <w:pPr>
        <w:tabs>
          <w:tab w:val="num" w:pos="5220"/>
        </w:tabs>
        <w:ind w:left="5220" w:hanging="360"/>
      </w:pPr>
      <w:rPr>
        <w:rFonts w:ascii="Courier New" w:hAnsi="Courier New" w:cs="Courier New" w:hint="default"/>
      </w:rPr>
    </w:lvl>
    <w:lvl w:ilvl="8">
      <w:start w:val="1"/>
      <w:numFmt w:val="bullet"/>
      <w:lvlText w:val=""/>
      <w:lvlJc w:val="left"/>
      <w:pPr>
        <w:tabs>
          <w:tab w:val="num" w:pos="5940"/>
        </w:tabs>
        <w:ind w:left="5940" w:hanging="360"/>
      </w:pPr>
      <w:rPr>
        <w:rFonts w:ascii="Wingdings" w:hAnsi="Wingdings" w:hint="default"/>
      </w:rPr>
    </w:lvl>
  </w:abstractNum>
  <w:abstractNum w:abstractNumId="8" w15:restartNumberingAfterBreak="0">
    <w:nsid w:val="2D8760B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30A32983"/>
    <w:multiLevelType w:val="hybridMultilevel"/>
    <w:tmpl w:val="74B6FCF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4EA1FFD"/>
    <w:multiLevelType w:val="hybridMultilevel"/>
    <w:tmpl w:val="D0D89162"/>
    <w:lvl w:ilvl="0" w:tplc="0809000F">
      <w:start w:val="1"/>
      <w:numFmt w:val="decimal"/>
      <w:lvlText w:val="%1."/>
      <w:lvlJc w:val="left"/>
      <w:pPr>
        <w:tabs>
          <w:tab w:val="num" w:pos="160"/>
        </w:tabs>
        <w:ind w:left="180" w:hanging="303"/>
      </w:pPr>
      <w:rPr>
        <w:rFonts w:hint="default"/>
        <w:color w:val="auto"/>
      </w:rPr>
    </w:lvl>
    <w:lvl w:ilvl="1" w:tplc="08090003" w:tentative="1">
      <w:start w:val="1"/>
      <w:numFmt w:val="bullet"/>
      <w:lvlText w:val="o"/>
      <w:lvlJc w:val="left"/>
      <w:pPr>
        <w:tabs>
          <w:tab w:val="num" w:pos="1260"/>
        </w:tabs>
        <w:ind w:left="1260" w:hanging="360"/>
      </w:pPr>
      <w:rPr>
        <w:rFonts w:ascii="Courier New" w:hAnsi="Courier New" w:hint="default"/>
      </w:rPr>
    </w:lvl>
    <w:lvl w:ilvl="2" w:tplc="08090005" w:tentative="1">
      <w:start w:val="1"/>
      <w:numFmt w:val="bullet"/>
      <w:lvlText w:val=""/>
      <w:lvlJc w:val="left"/>
      <w:pPr>
        <w:tabs>
          <w:tab w:val="num" w:pos="1980"/>
        </w:tabs>
        <w:ind w:left="1980" w:hanging="360"/>
      </w:pPr>
      <w:rPr>
        <w:rFonts w:ascii="Wingdings" w:hAnsi="Wingdings" w:hint="default"/>
      </w:rPr>
    </w:lvl>
    <w:lvl w:ilvl="3" w:tplc="08090001" w:tentative="1">
      <w:start w:val="1"/>
      <w:numFmt w:val="bullet"/>
      <w:lvlText w:val=""/>
      <w:lvlJc w:val="left"/>
      <w:pPr>
        <w:tabs>
          <w:tab w:val="num" w:pos="2700"/>
        </w:tabs>
        <w:ind w:left="2700" w:hanging="360"/>
      </w:pPr>
      <w:rPr>
        <w:rFonts w:ascii="Symbol" w:hAnsi="Symbol" w:hint="default"/>
      </w:rPr>
    </w:lvl>
    <w:lvl w:ilvl="4" w:tplc="08090003" w:tentative="1">
      <w:start w:val="1"/>
      <w:numFmt w:val="bullet"/>
      <w:lvlText w:val="o"/>
      <w:lvlJc w:val="left"/>
      <w:pPr>
        <w:tabs>
          <w:tab w:val="num" w:pos="3420"/>
        </w:tabs>
        <w:ind w:left="3420" w:hanging="360"/>
      </w:pPr>
      <w:rPr>
        <w:rFonts w:ascii="Courier New" w:hAnsi="Courier New" w:hint="default"/>
      </w:rPr>
    </w:lvl>
    <w:lvl w:ilvl="5" w:tplc="08090005" w:tentative="1">
      <w:start w:val="1"/>
      <w:numFmt w:val="bullet"/>
      <w:lvlText w:val=""/>
      <w:lvlJc w:val="left"/>
      <w:pPr>
        <w:tabs>
          <w:tab w:val="num" w:pos="4140"/>
        </w:tabs>
        <w:ind w:left="4140" w:hanging="360"/>
      </w:pPr>
      <w:rPr>
        <w:rFonts w:ascii="Wingdings" w:hAnsi="Wingdings" w:hint="default"/>
      </w:rPr>
    </w:lvl>
    <w:lvl w:ilvl="6" w:tplc="08090001" w:tentative="1">
      <w:start w:val="1"/>
      <w:numFmt w:val="bullet"/>
      <w:lvlText w:val=""/>
      <w:lvlJc w:val="left"/>
      <w:pPr>
        <w:tabs>
          <w:tab w:val="num" w:pos="4860"/>
        </w:tabs>
        <w:ind w:left="4860" w:hanging="360"/>
      </w:pPr>
      <w:rPr>
        <w:rFonts w:ascii="Symbol" w:hAnsi="Symbol" w:hint="default"/>
      </w:rPr>
    </w:lvl>
    <w:lvl w:ilvl="7" w:tplc="08090003" w:tentative="1">
      <w:start w:val="1"/>
      <w:numFmt w:val="bullet"/>
      <w:lvlText w:val="o"/>
      <w:lvlJc w:val="left"/>
      <w:pPr>
        <w:tabs>
          <w:tab w:val="num" w:pos="5580"/>
        </w:tabs>
        <w:ind w:left="5580" w:hanging="360"/>
      </w:pPr>
      <w:rPr>
        <w:rFonts w:ascii="Courier New" w:hAnsi="Courier New" w:hint="default"/>
      </w:rPr>
    </w:lvl>
    <w:lvl w:ilvl="8" w:tplc="08090005" w:tentative="1">
      <w:start w:val="1"/>
      <w:numFmt w:val="bullet"/>
      <w:lvlText w:val=""/>
      <w:lvlJc w:val="left"/>
      <w:pPr>
        <w:tabs>
          <w:tab w:val="num" w:pos="6300"/>
        </w:tabs>
        <w:ind w:left="6300" w:hanging="360"/>
      </w:pPr>
      <w:rPr>
        <w:rFonts w:ascii="Wingdings" w:hAnsi="Wingdings" w:hint="default"/>
      </w:rPr>
    </w:lvl>
  </w:abstractNum>
  <w:abstractNum w:abstractNumId="11" w15:restartNumberingAfterBreak="0">
    <w:nsid w:val="36366C65"/>
    <w:multiLevelType w:val="singleLevel"/>
    <w:tmpl w:val="FCD8B6FC"/>
    <w:lvl w:ilvl="0">
      <w:start w:val="1"/>
      <w:numFmt w:val="decimal"/>
      <w:lvlText w:val="%1."/>
      <w:lvlJc w:val="left"/>
      <w:pPr>
        <w:tabs>
          <w:tab w:val="num" w:pos="567"/>
        </w:tabs>
        <w:ind w:left="567" w:hanging="567"/>
      </w:pPr>
      <w:rPr>
        <w:rFonts w:hint="default"/>
      </w:rPr>
    </w:lvl>
  </w:abstractNum>
  <w:abstractNum w:abstractNumId="12" w15:restartNumberingAfterBreak="0">
    <w:nsid w:val="39871C63"/>
    <w:multiLevelType w:val="hybridMultilevel"/>
    <w:tmpl w:val="5B52D5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D84428B"/>
    <w:multiLevelType w:val="singleLevel"/>
    <w:tmpl w:val="0809000F"/>
    <w:lvl w:ilvl="0">
      <w:start w:val="1"/>
      <w:numFmt w:val="decimal"/>
      <w:lvlText w:val="%1."/>
      <w:lvlJc w:val="left"/>
      <w:pPr>
        <w:tabs>
          <w:tab w:val="num" w:pos="360"/>
        </w:tabs>
        <w:ind w:left="360" w:hanging="360"/>
      </w:pPr>
      <w:rPr>
        <w:rFonts w:hint="default"/>
      </w:rPr>
    </w:lvl>
  </w:abstractNum>
  <w:abstractNum w:abstractNumId="14" w15:restartNumberingAfterBreak="0">
    <w:nsid w:val="3DE25959"/>
    <w:multiLevelType w:val="hybridMultilevel"/>
    <w:tmpl w:val="16B2FAA8"/>
    <w:lvl w:ilvl="0" w:tplc="1FFED952">
      <w:start w:val="1"/>
      <w:numFmt w:val="decimal"/>
      <w:lvlText w:val="%1."/>
      <w:lvlJc w:val="left"/>
      <w:pPr>
        <w:tabs>
          <w:tab w:val="num" w:pos="567"/>
        </w:tabs>
        <w:ind w:left="567" w:hanging="567"/>
      </w:pPr>
      <w:rPr>
        <w:rFonts w:ascii="Arial" w:hAnsi="Arial" w:cs="Times New Roman" w:hint="default"/>
        <w:b w:val="0"/>
        <w:i w:val="0"/>
        <w:sz w:val="24"/>
        <w:szCs w:val="24"/>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5" w15:restartNumberingAfterBreak="0">
    <w:nsid w:val="42503900"/>
    <w:multiLevelType w:val="hybridMultilevel"/>
    <w:tmpl w:val="CDDC311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426A223B"/>
    <w:multiLevelType w:val="hybridMultilevel"/>
    <w:tmpl w:val="9B46662E"/>
    <w:lvl w:ilvl="0" w:tplc="08090001">
      <w:start w:val="1"/>
      <w:numFmt w:val="bullet"/>
      <w:lvlText w:val=""/>
      <w:lvlJc w:val="left"/>
      <w:pPr>
        <w:tabs>
          <w:tab w:val="num" w:pos="180"/>
        </w:tabs>
        <w:ind w:left="180" w:hanging="360"/>
      </w:pPr>
      <w:rPr>
        <w:rFonts w:ascii="Symbol" w:hAnsi="Symbol" w:hint="default"/>
      </w:rPr>
    </w:lvl>
    <w:lvl w:ilvl="1" w:tplc="08090003" w:tentative="1">
      <w:start w:val="1"/>
      <w:numFmt w:val="bullet"/>
      <w:lvlText w:val="o"/>
      <w:lvlJc w:val="left"/>
      <w:pPr>
        <w:tabs>
          <w:tab w:val="num" w:pos="900"/>
        </w:tabs>
        <w:ind w:left="900" w:hanging="360"/>
      </w:pPr>
      <w:rPr>
        <w:rFonts w:ascii="Courier New" w:hAnsi="Courier New" w:cs="Courier New" w:hint="default"/>
      </w:rPr>
    </w:lvl>
    <w:lvl w:ilvl="2" w:tplc="08090005" w:tentative="1">
      <w:start w:val="1"/>
      <w:numFmt w:val="bullet"/>
      <w:lvlText w:val=""/>
      <w:lvlJc w:val="left"/>
      <w:pPr>
        <w:tabs>
          <w:tab w:val="num" w:pos="1620"/>
        </w:tabs>
        <w:ind w:left="1620" w:hanging="360"/>
      </w:pPr>
      <w:rPr>
        <w:rFonts w:ascii="Wingdings" w:hAnsi="Wingdings" w:hint="default"/>
      </w:rPr>
    </w:lvl>
    <w:lvl w:ilvl="3" w:tplc="08090001" w:tentative="1">
      <w:start w:val="1"/>
      <w:numFmt w:val="bullet"/>
      <w:lvlText w:val=""/>
      <w:lvlJc w:val="left"/>
      <w:pPr>
        <w:tabs>
          <w:tab w:val="num" w:pos="2340"/>
        </w:tabs>
        <w:ind w:left="2340" w:hanging="360"/>
      </w:pPr>
      <w:rPr>
        <w:rFonts w:ascii="Symbol" w:hAnsi="Symbol" w:hint="default"/>
      </w:rPr>
    </w:lvl>
    <w:lvl w:ilvl="4" w:tplc="08090003" w:tentative="1">
      <w:start w:val="1"/>
      <w:numFmt w:val="bullet"/>
      <w:lvlText w:val="o"/>
      <w:lvlJc w:val="left"/>
      <w:pPr>
        <w:tabs>
          <w:tab w:val="num" w:pos="3060"/>
        </w:tabs>
        <w:ind w:left="3060" w:hanging="360"/>
      </w:pPr>
      <w:rPr>
        <w:rFonts w:ascii="Courier New" w:hAnsi="Courier New" w:cs="Courier New" w:hint="default"/>
      </w:rPr>
    </w:lvl>
    <w:lvl w:ilvl="5" w:tplc="08090005" w:tentative="1">
      <w:start w:val="1"/>
      <w:numFmt w:val="bullet"/>
      <w:lvlText w:val=""/>
      <w:lvlJc w:val="left"/>
      <w:pPr>
        <w:tabs>
          <w:tab w:val="num" w:pos="3780"/>
        </w:tabs>
        <w:ind w:left="3780" w:hanging="360"/>
      </w:pPr>
      <w:rPr>
        <w:rFonts w:ascii="Wingdings" w:hAnsi="Wingdings" w:hint="default"/>
      </w:rPr>
    </w:lvl>
    <w:lvl w:ilvl="6" w:tplc="08090001" w:tentative="1">
      <w:start w:val="1"/>
      <w:numFmt w:val="bullet"/>
      <w:lvlText w:val=""/>
      <w:lvlJc w:val="left"/>
      <w:pPr>
        <w:tabs>
          <w:tab w:val="num" w:pos="4500"/>
        </w:tabs>
        <w:ind w:left="4500" w:hanging="360"/>
      </w:pPr>
      <w:rPr>
        <w:rFonts w:ascii="Symbol" w:hAnsi="Symbol" w:hint="default"/>
      </w:rPr>
    </w:lvl>
    <w:lvl w:ilvl="7" w:tplc="08090003" w:tentative="1">
      <w:start w:val="1"/>
      <w:numFmt w:val="bullet"/>
      <w:lvlText w:val="o"/>
      <w:lvlJc w:val="left"/>
      <w:pPr>
        <w:tabs>
          <w:tab w:val="num" w:pos="5220"/>
        </w:tabs>
        <w:ind w:left="5220" w:hanging="360"/>
      </w:pPr>
      <w:rPr>
        <w:rFonts w:ascii="Courier New" w:hAnsi="Courier New" w:cs="Courier New" w:hint="default"/>
      </w:rPr>
    </w:lvl>
    <w:lvl w:ilvl="8" w:tplc="08090005" w:tentative="1">
      <w:start w:val="1"/>
      <w:numFmt w:val="bullet"/>
      <w:lvlText w:val=""/>
      <w:lvlJc w:val="left"/>
      <w:pPr>
        <w:tabs>
          <w:tab w:val="num" w:pos="5940"/>
        </w:tabs>
        <w:ind w:left="5940" w:hanging="360"/>
      </w:pPr>
      <w:rPr>
        <w:rFonts w:ascii="Wingdings" w:hAnsi="Wingdings" w:hint="default"/>
      </w:rPr>
    </w:lvl>
  </w:abstractNum>
  <w:abstractNum w:abstractNumId="17" w15:restartNumberingAfterBreak="0">
    <w:nsid w:val="42C25E4F"/>
    <w:multiLevelType w:val="hybridMultilevel"/>
    <w:tmpl w:val="A2144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E9021A"/>
    <w:multiLevelType w:val="multilevel"/>
    <w:tmpl w:val="9B46662E"/>
    <w:lvl w:ilvl="0">
      <w:start w:val="1"/>
      <w:numFmt w:val="bullet"/>
      <w:lvlText w:val=""/>
      <w:lvlJc w:val="left"/>
      <w:pPr>
        <w:tabs>
          <w:tab w:val="num" w:pos="180"/>
        </w:tabs>
        <w:ind w:left="180" w:hanging="360"/>
      </w:pPr>
      <w:rPr>
        <w:rFonts w:ascii="Symbol" w:hAnsi="Symbol" w:hint="default"/>
      </w:rPr>
    </w:lvl>
    <w:lvl w:ilvl="1">
      <w:start w:val="1"/>
      <w:numFmt w:val="bullet"/>
      <w:lvlText w:val="o"/>
      <w:lvlJc w:val="left"/>
      <w:pPr>
        <w:tabs>
          <w:tab w:val="num" w:pos="900"/>
        </w:tabs>
        <w:ind w:left="900" w:hanging="360"/>
      </w:pPr>
      <w:rPr>
        <w:rFonts w:ascii="Courier New" w:hAnsi="Courier New" w:cs="Courier New" w:hint="default"/>
      </w:rPr>
    </w:lvl>
    <w:lvl w:ilvl="2">
      <w:start w:val="1"/>
      <w:numFmt w:val="bullet"/>
      <w:lvlText w:val=""/>
      <w:lvlJc w:val="left"/>
      <w:pPr>
        <w:tabs>
          <w:tab w:val="num" w:pos="1620"/>
        </w:tabs>
        <w:ind w:left="1620" w:hanging="360"/>
      </w:pPr>
      <w:rPr>
        <w:rFonts w:ascii="Wingdings" w:hAnsi="Wingdings" w:hint="default"/>
      </w:rPr>
    </w:lvl>
    <w:lvl w:ilvl="3">
      <w:start w:val="1"/>
      <w:numFmt w:val="bullet"/>
      <w:lvlText w:val=""/>
      <w:lvlJc w:val="left"/>
      <w:pPr>
        <w:tabs>
          <w:tab w:val="num" w:pos="2340"/>
        </w:tabs>
        <w:ind w:left="2340" w:hanging="360"/>
      </w:pPr>
      <w:rPr>
        <w:rFonts w:ascii="Symbol" w:hAnsi="Symbol" w:hint="default"/>
      </w:rPr>
    </w:lvl>
    <w:lvl w:ilvl="4">
      <w:start w:val="1"/>
      <w:numFmt w:val="bullet"/>
      <w:lvlText w:val="o"/>
      <w:lvlJc w:val="left"/>
      <w:pPr>
        <w:tabs>
          <w:tab w:val="num" w:pos="3060"/>
        </w:tabs>
        <w:ind w:left="3060" w:hanging="360"/>
      </w:pPr>
      <w:rPr>
        <w:rFonts w:ascii="Courier New" w:hAnsi="Courier New" w:cs="Courier New" w:hint="default"/>
      </w:rPr>
    </w:lvl>
    <w:lvl w:ilvl="5">
      <w:start w:val="1"/>
      <w:numFmt w:val="bullet"/>
      <w:lvlText w:val=""/>
      <w:lvlJc w:val="left"/>
      <w:pPr>
        <w:tabs>
          <w:tab w:val="num" w:pos="3780"/>
        </w:tabs>
        <w:ind w:left="3780" w:hanging="360"/>
      </w:pPr>
      <w:rPr>
        <w:rFonts w:ascii="Wingdings" w:hAnsi="Wingdings" w:hint="default"/>
      </w:rPr>
    </w:lvl>
    <w:lvl w:ilvl="6">
      <w:start w:val="1"/>
      <w:numFmt w:val="bullet"/>
      <w:lvlText w:val=""/>
      <w:lvlJc w:val="left"/>
      <w:pPr>
        <w:tabs>
          <w:tab w:val="num" w:pos="4500"/>
        </w:tabs>
        <w:ind w:left="4500" w:hanging="360"/>
      </w:pPr>
      <w:rPr>
        <w:rFonts w:ascii="Symbol" w:hAnsi="Symbol" w:hint="default"/>
      </w:rPr>
    </w:lvl>
    <w:lvl w:ilvl="7">
      <w:start w:val="1"/>
      <w:numFmt w:val="bullet"/>
      <w:lvlText w:val="o"/>
      <w:lvlJc w:val="left"/>
      <w:pPr>
        <w:tabs>
          <w:tab w:val="num" w:pos="5220"/>
        </w:tabs>
        <w:ind w:left="5220" w:hanging="360"/>
      </w:pPr>
      <w:rPr>
        <w:rFonts w:ascii="Courier New" w:hAnsi="Courier New" w:cs="Courier New" w:hint="default"/>
      </w:rPr>
    </w:lvl>
    <w:lvl w:ilvl="8">
      <w:start w:val="1"/>
      <w:numFmt w:val="bullet"/>
      <w:lvlText w:val=""/>
      <w:lvlJc w:val="left"/>
      <w:pPr>
        <w:tabs>
          <w:tab w:val="num" w:pos="5940"/>
        </w:tabs>
        <w:ind w:left="5940" w:hanging="360"/>
      </w:pPr>
      <w:rPr>
        <w:rFonts w:ascii="Wingdings" w:hAnsi="Wingdings" w:hint="default"/>
      </w:rPr>
    </w:lvl>
  </w:abstractNum>
  <w:abstractNum w:abstractNumId="19" w15:restartNumberingAfterBreak="0">
    <w:nsid w:val="440713FF"/>
    <w:multiLevelType w:val="hybridMultilevel"/>
    <w:tmpl w:val="7F9C11B4"/>
    <w:lvl w:ilvl="0" w:tplc="33EC2F40">
      <w:start w:val="1"/>
      <w:numFmt w:val="decimal"/>
      <w:lvlText w:val="%1."/>
      <w:lvlJc w:val="left"/>
      <w:pPr>
        <w:tabs>
          <w:tab w:val="num" w:pos="567"/>
        </w:tabs>
        <w:ind w:left="567" w:hanging="567"/>
      </w:pPr>
      <w:rPr>
        <w:rFonts w:hint="default"/>
        <w:b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471C44E0"/>
    <w:multiLevelType w:val="hybridMultilevel"/>
    <w:tmpl w:val="1FFA266A"/>
    <w:lvl w:ilvl="0" w:tplc="2D9C38A2">
      <w:start w:val="1"/>
      <w:numFmt w:val="decimal"/>
      <w:lvlText w:val="%1."/>
      <w:lvlJc w:val="left"/>
      <w:pPr>
        <w:tabs>
          <w:tab w:val="num" w:pos="180"/>
        </w:tabs>
        <w:ind w:left="180" w:hanging="360"/>
      </w:pPr>
      <w:rPr>
        <w:rFonts w:hint="default"/>
      </w:rPr>
    </w:lvl>
    <w:lvl w:ilvl="1" w:tplc="08090003" w:tentative="1">
      <w:start w:val="1"/>
      <w:numFmt w:val="bullet"/>
      <w:lvlText w:val="o"/>
      <w:lvlJc w:val="left"/>
      <w:pPr>
        <w:tabs>
          <w:tab w:val="num" w:pos="900"/>
        </w:tabs>
        <w:ind w:left="900" w:hanging="360"/>
      </w:pPr>
      <w:rPr>
        <w:rFonts w:ascii="Courier New" w:hAnsi="Courier New" w:cs="Courier New" w:hint="default"/>
      </w:rPr>
    </w:lvl>
    <w:lvl w:ilvl="2" w:tplc="08090005" w:tentative="1">
      <w:start w:val="1"/>
      <w:numFmt w:val="bullet"/>
      <w:lvlText w:val=""/>
      <w:lvlJc w:val="left"/>
      <w:pPr>
        <w:tabs>
          <w:tab w:val="num" w:pos="1620"/>
        </w:tabs>
        <w:ind w:left="1620" w:hanging="360"/>
      </w:pPr>
      <w:rPr>
        <w:rFonts w:ascii="Wingdings" w:hAnsi="Wingdings" w:hint="default"/>
      </w:rPr>
    </w:lvl>
    <w:lvl w:ilvl="3" w:tplc="08090001" w:tentative="1">
      <w:start w:val="1"/>
      <w:numFmt w:val="bullet"/>
      <w:lvlText w:val=""/>
      <w:lvlJc w:val="left"/>
      <w:pPr>
        <w:tabs>
          <w:tab w:val="num" w:pos="2340"/>
        </w:tabs>
        <w:ind w:left="2340" w:hanging="360"/>
      </w:pPr>
      <w:rPr>
        <w:rFonts w:ascii="Symbol" w:hAnsi="Symbol" w:hint="default"/>
      </w:rPr>
    </w:lvl>
    <w:lvl w:ilvl="4" w:tplc="08090003" w:tentative="1">
      <w:start w:val="1"/>
      <w:numFmt w:val="bullet"/>
      <w:lvlText w:val="o"/>
      <w:lvlJc w:val="left"/>
      <w:pPr>
        <w:tabs>
          <w:tab w:val="num" w:pos="3060"/>
        </w:tabs>
        <w:ind w:left="3060" w:hanging="360"/>
      </w:pPr>
      <w:rPr>
        <w:rFonts w:ascii="Courier New" w:hAnsi="Courier New" w:cs="Courier New" w:hint="default"/>
      </w:rPr>
    </w:lvl>
    <w:lvl w:ilvl="5" w:tplc="08090005" w:tentative="1">
      <w:start w:val="1"/>
      <w:numFmt w:val="bullet"/>
      <w:lvlText w:val=""/>
      <w:lvlJc w:val="left"/>
      <w:pPr>
        <w:tabs>
          <w:tab w:val="num" w:pos="3780"/>
        </w:tabs>
        <w:ind w:left="3780" w:hanging="360"/>
      </w:pPr>
      <w:rPr>
        <w:rFonts w:ascii="Wingdings" w:hAnsi="Wingdings" w:hint="default"/>
      </w:rPr>
    </w:lvl>
    <w:lvl w:ilvl="6" w:tplc="08090001" w:tentative="1">
      <w:start w:val="1"/>
      <w:numFmt w:val="bullet"/>
      <w:lvlText w:val=""/>
      <w:lvlJc w:val="left"/>
      <w:pPr>
        <w:tabs>
          <w:tab w:val="num" w:pos="4500"/>
        </w:tabs>
        <w:ind w:left="4500" w:hanging="360"/>
      </w:pPr>
      <w:rPr>
        <w:rFonts w:ascii="Symbol" w:hAnsi="Symbol" w:hint="default"/>
      </w:rPr>
    </w:lvl>
    <w:lvl w:ilvl="7" w:tplc="08090003" w:tentative="1">
      <w:start w:val="1"/>
      <w:numFmt w:val="bullet"/>
      <w:lvlText w:val="o"/>
      <w:lvlJc w:val="left"/>
      <w:pPr>
        <w:tabs>
          <w:tab w:val="num" w:pos="5220"/>
        </w:tabs>
        <w:ind w:left="5220" w:hanging="360"/>
      </w:pPr>
      <w:rPr>
        <w:rFonts w:ascii="Courier New" w:hAnsi="Courier New" w:cs="Courier New" w:hint="default"/>
      </w:rPr>
    </w:lvl>
    <w:lvl w:ilvl="8" w:tplc="08090005" w:tentative="1">
      <w:start w:val="1"/>
      <w:numFmt w:val="bullet"/>
      <w:lvlText w:val=""/>
      <w:lvlJc w:val="left"/>
      <w:pPr>
        <w:tabs>
          <w:tab w:val="num" w:pos="5940"/>
        </w:tabs>
        <w:ind w:left="5940" w:hanging="360"/>
      </w:pPr>
      <w:rPr>
        <w:rFonts w:ascii="Wingdings" w:hAnsi="Wingdings" w:hint="default"/>
      </w:rPr>
    </w:lvl>
  </w:abstractNum>
  <w:abstractNum w:abstractNumId="21" w15:restartNumberingAfterBreak="0">
    <w:nsid w:val="47CF0C38"/>
    <w:multiLevelType w:val="hybridMultilevel"/>
    <w:tmpl w:val="B524C7F2"/>
    <w:lvl w:ilvl="0" w:tplc="C34A6F5E">
      <w:start w:val="1"/>
      <w:numFmt w:val="decimal"/>
      <w:lvlText w:val="%1."/>
      <w:lvlJc w:val="left"/>
      <w:pPr>
        <w:tabs>
          <w:tab w:val="num" w:pos="180"/>
        </w:tabs>
        <w:ind w:left="180" w:hanging="360"/>
      </w:pPr>
      <w:rPr>
        <w:rFonts w:hint="default"/>
        <w:b w:val="0"/>
      </w:rPr>
    </w:lvl>
    <w:lvl w:ilvl="1" w:tplc="08090003" w:tentative="1">
      <w:start w:val="1"/>
      <w:numFmt w:val="bullet"/>
      <w:lvlText w:val="o"/>
      <w:lvlJc w:val="left"/>
      <w:pPr>
        <w:tabs>
          <w:tab w:val="num" w:pos="900"/>
        </w:tabs>
        <w:ind w:left="900" w:hanging="360"/>
      </w:pPr>
      <w:rPr>
        <w:rFonts w:ascii="Courier New" w:hAnsi="Courier New" w:cs="Courier New" w:hint="default"/>
      </w:rPr>
    </w:lvl>
    <w:lvl w:ilvl="2" w:tplc="08090005" w:tentative="1">
      <w:start w:val="1"/>
      <w:numFmt w:val="bullet"/>
      <w:lvlText w:val=""/>
      <w:lvlJc w:val="left"/>
      <w:pPr>
        <w:tabs>
          <w:tab w:val="num" w:pos="1620"/>
        </w:tabs>
        <w:ind w:left="1620" w:hanging="360"/>
      </w:pPr>
      <w:rPr>
        <w:rFonts w:ascii="Wingdings" w:hAnsi="Wingdings" w:hint="default"/>
      </w:rPr>
    </w:lvl>
    <w:lvl w:ilvl="3" w:tplc="08090001" w:tentative="1">
      <w:start w:val="1"/>
      <w:numFmt w:val="bullet"/>
      <w:lvlText w:val=""/>
      <w:lvlJc w:val="left"/>
      <w:pPr>
        <w:tabs>
          <w:tab w:val="num" w:pos="2340"/>
        </w:tabs>
        <w:ind w:left="2340" w:hanging="360"/>
      </w:pPr>
      <w:rPr>
        <w:rFonts w:ascii="Symbol" w:hAnsi="Symbol" w:hint="default"/>
      </w:rPr>
    </w:lvl>
    <w:lvl w:ilvl="4" w:tplc="08090003" w:tentative="1">
      <w:start w:val="1"/>
      <w:numFmt w:val="bullet"/>
      <w:lvlText w:val="o"/>
      <w:lvlJc w:val="left"/>
      <w:pPr>
        <w:tabs>
          <w:tab w:val="num" w:pos="3060"/>
        </w:tabs>
        <w:ind w:left="3060" w:hanging="360"/>
      </w:pPr>
      <w:rPr>
        <w:rFonts w:ascii="Courier New" w:hAnsi="Courier New" w:cs="Courier New" w:hint="default"/>
      </w:rPr>
    </w:lvl>
    <w:lvl w:ilvl="5" w:tplc="08090005" w:tentative="1">
      <w:start w:val="1"/>
      <w:numFmt w:val="bullet"/>
      <w:lvlText w:val=""/>
      <w:lvlJc w:val="left"/>
      <w:pPr>
        <w:tabs>
          <w:tab w:val="num" w:pos="3780"/>
        </w:tabs>
        <w:ind w:left="3780" w:hanging="360"/>
      </w:pPr>
      <w:rPr>
        <w:rFonts w:ascii="Wingdings" w:hAnsi="Wingdings" w:hint="default"/>
      </w:rPr>
    </w:lvl>
    <w:lvl w:ilvl="6" w:tplc="08090001" w:tentative="1">
      <w:start w:val="1"/>
      <w:numFmt w:val="bullet"/>
      <w:lvlText w:val=""/>
      <w:lvlJc w:val="left"/>
      <w:pPr>
        <w:tabs>
          <w:tab w:val="num" w:pos="4500"/>
        </w:tabs>
        <w:ind w:left="4500" w:hanging="360"/>
      </w:pPr>
      <w:rPr>
        <w:rFonts w:ascii="Symbol" w:hAnsi="Symbol" w:hint="default"/>
      </w:rPr>
    </w:lvl>
    <w:lvl w:ilvl="7" w:tplc="08090003" w:tentative="1">
      <w:start w:val="1"/>
      <w:numFmt w:val="bullet"/>
      <w:lvlText w:val="o"/>
      <w:lvlJc w:val="left"/>
      <w:pPr>
        <w:tabs>
          <w:tab w:val="num" w:pos="5220"/>
        </w:tabs>
        <w:ind w:left="5220" w:hanging="360"/>
      </w:pPr>
      <w:rPr>
        <w:rFonts w:ascii="Courier New" w:hAnsi="Courier New" w:cs="Courier New" w:hint="default"/>
      </w:rPr>
    </w:lvl>
    <w:lvl w:ilvl="8" w:tplc="08090005" w:tentative="1">
      <w:start w:val="1"/>
      <w:numFmt w:val="bullet"/>
      <w:lvlText w:val=""/>
      <w:lvlJc w:val="left"/>
      <w:pPr>
        <w:tabs>
          <w:tab w:val="num" w:pos="5940"/>
        </w:tabs>
        <w:ind w:left="5940" w:hanging="360"/>
      </w:pPr>
      <w:rPr>
        <w:rFonts w:ascii="Wingdings" w:hAnsi="Wingdings" w:hint="default"/>
      </w:rPr>
    </w:lvl>
  </w:abstractNum>
  <w:abstractNum w:abstractNumId="22" w15:restartNumberingAfterBreak="0">
    <w:nsid w:val="480E0FAF"/>
    <w:multiLevelType w:val="hybridMultilevel"/>
    <w:tmpl w:val="D1D8DBF8"/>
    <w:lvl w:ilvl="0" w:tplc="151EA7EA">
      <w:start w:val="1"/>
      <w:numFmt w:val="decimal"/>
      <w:lvlText w:val="%1."/>
      <w:lvlJc w:val="left"/>
      <w:pPr>
        <w:tabs>
          <w:tab w:val="num" w:pos="-180"/>
        </w:tabs>
        <w:ind w:left="-180" w:hanging="360"/>
      </w:pPr>
      <w:rPr>
        <w:rFonts w:hint="default"/>
      </w:rPr>
    </w:lvl>
    <w:lvl w:ilvl="1" w:tplc="ACC22E16">
      <w:start w:val="1"/>
      <w:numFmt w:val="bullet"/>
      <w:lvlText w:val=""/>
      <w:lvlJc w:val="left"/>
      <w:pPr>
        <w:tabs>
          <w:tab w:val="num" w:pos="567"/>
        </w:tabs>
        <w:ind w:left="567" w:hanging="567"/>
      </w:pPr>
      <w:rPr>
        <w:rFonts w:ascii="Symbol" w:hAnsi="Symbol" w:hint="default"/>
        <w:spacing w:val="0"/>
        <w:w w:val="100"/>
        <w:kern w:val="0"/>
      </w:rPr>
    </w:lvl>
    <w:lvl w:ilvl="2" w:tplc="0809001B" w:tentative="1">
      <w:start w:val="1"/>
      <w:numFmt w:val="lowerRoman"/>
      <w:lvlText w:val="%3."/>
      <w:lvlJc w:val="right"/>
      <w:pPr>
        <w:tabs>
          <w:tab w:val="num" w:pos="1260"/>
        </w:tabs>
        <w:ind w:left="1260" w:hanging="180"/>
      </w:pPr>
    </w:lvl>
    <w:lvl w:ilvl="3" w:tplc="0809000F" w:tentative="1">
      <w:start w:val="1"/>
      <w:numFmt w:val="decimal"/>
      <w:lvlText w:val="%4."/>
      <w:lvlJc w:val="left"/>
      <w:pPr>
        <w:tabs>
          <w:tab w:val="num" w:pos="1980"/>
        </w:tabs>
        <w:ind w:left="1980" w:hanging="360"/>
      </w:pPr>
    </w:lvl>
    <w:lvl w:ilvl="4" w:tplc="08090019" w:tentative="1">
      <w:start w:val="1"/>
      <w:numFmt w:val="lowerLetter"/>
      <w:lvlText w:val="%5."/>
      <w:lvlJc w:val="left"/>
      <w:pPr>
        <w:tabs>
          <w:tab w:val="num" w:pos="2700"/>
        </w:tabs>
        <w:ind w:left="2700" w:hanging="360"/>
      </w:pPr>
    </w:lvl>
    <w:lvl w:ilvl="5" w:tplc="0809001B" w:tentative="1">
      <w:start w:val="1"/>
      <w:numFmt w:val="lowerRoman"/>
      <w:lvlText w:val="%6."/>
      <w:lvlJc w:val="right"/>
      <w:pPr>
        <w:tabs>
          <w:tab w:val="num" w:pos="3420"/>
        </w:tabs>
        <w:ind w:left="3420" w:hanging="180"/>
      </w:pPr>
    </w:lvl>
    <w:lvl w:ilvl="6" w:tplc="0809000F" w:tentative="1">
      <w:start w:val="1"/>
      <w:numFmt w:val="decimal"/>
      <w:lvlText w:val="%7."/>
      <w:lvlJc w:val="left"/>
      <w:pPr>
        <w:tabs>
          <w:tab w:val="num" w:pos="4140"/>
        </w:tabs>
        <w:ind w:left="4140" w:hanging="360"/>
      </w:pPr>
    </w:lvl>
    <w:lvl w:ilvl="7" w:tplc="08090019" w:tentative="1">
      <w:start w:val="1"/>
      <w:numFmt w:val="lowerLetter"/>
      <w:lvlText w:val="%8."/>
      <w:lvlJc w:val="left"/>
      <w:pPr>
        <w:tabs>
          <w:tab w:val="num" w:pos="4860"/>
        </w:tabs>
        <w:ind w:left="4860" w:hanging="360"/>
      </w:pPr>
    </w:lvl>
    <w:lvl w:ilvl="8" w:tplc="0809001B" w:tentative="1">
      <w:start w:val="1"/>
      <w:numFmt w:val="lowerRoman"/>
      <w:lvlText w:val="%9."/>
      <w:lvlJc w:val="right"/>
      <w:pPr>
        <w:tabs>
          <w:tab w:val="num" w:pos="5580"/>
        </w:tabs>
        <w:ind w:left="5580" w:hanging="180"/>
      </w:pPr>
    </w:lvl>
  </w:abstractNum>
  <w:abstractNum w:abstractNumId="23" w15:restartNumberingAfterBreak="0">
    <w:nsid w:val="49592429"/>
    <w:multiLevelType w:val="singleLevel"/>
    <w:tmpl w:val="54EAF646"/>
    <w:lvl w:ilvl="0">
      <w:start w:val="1"/>
      <w:numFmt w:val="decimal"/>
      <w:lvlText w:val="%1."/>
      <w:lvlJc w:val="left"/>
      <w:pPr>
        <w:tabs>
          <w:tab w:val="num" w:pos="502"/>
        </w:tabs>
        <w:ind w:left="502" w:hanging="360"/>
      </w:pPr>
      <w:rPr>
        <w:rFonts w:hint="default"/>
        <w:b w:val="0"/>
        <w:i w:val="0"/>
      </w:rPr>
    </w:lvl>
  </w:abstractNum>
  <w:abstractNum w:abstractNumId="24" w15:restartNumberingAfterBreak="0">
    <w:nsid w:val="504C44F2"/>
    <w:multiLevelType w:val="hybridMultilevel"/>
    <w:tmpl w:val="52C27808"/>
    <w:lvl w:ilvl="0" w:tplc="ACC22E16">
      <w:start w:val="1"/>
      <w:numFmt w:val="bullet"/>
      <w:lvlText w:val=""/>
      <w:lvlJc w:val="left"/>
      <w:pPr>
        <w:tabs>
          <w:tab w:val="num" w:pos="27"/>
        </w:tabs>
        <w:ind w:left="27" w:hanging="567"/>
      </w:pPr>
      <w:rPr>
        <w:rFonts w:ascii="Symbol" w:hAnsi="Symbol" w:hint="default"/>
        <w:spacing w:val="0"/>
        <w:w w:val="100"/>
        <w:kern w:val="0"/>
      </w:rPr>
    </w:lvl>
    <w:lvl w:ilvl="1" w:tplc="08090003" w:tentative="1">
      <w:start w:val="1"/>
      <w:numFmt w:val="bullet"/>
      <w:lvlText w:val="o"/>
      <w:lvlJc w:val="left"/>
      <w:pPr>
        <w:tabs>
          <w:tab w:val="num" w:pos="900"/>
        </w:tabs>
        <w:ind w:left="900" w:hanging="360"/>
      </w:pPr>
      <w:rPr>
        <w:rFonts w:ascii="Courier New" w:hAnsi="Courier New" w:cs="Courier New" w:hint="default"/>
      </w:rPr>
    </w:lvl>
    <w:lvl w:ilvl="2" w:tplc="08090005" w:tentative="1">
      <w:start w:val="1"/>
      <w:numFmt w:val="bullet"/>
      <w:lvlText w:val=""/>
      <w:lvlJc w:val="left"/>
      <w:pPr>
        <w:tabs>
          <w:tab w:val="num" w:pos="1620"/>
        </w:tabs>
        <w:ind w:left="1620" w:hanging="360"/>
      </w:pPr>
      <w:rPr>
        <w:rFonts w:ascii="Wingdings" w:hAnsi="Wingdings" w:hint="default"/>
      </w:rPr>
    </w:lvl>
    <w:lvl w:ilvl="3" w:tplc="08090001" w:tentative="1">
      <w:start w:val="1"/>
      <w:numFmt w:val="bullet"/>
      <w:lvlText w:val=""/>
      <w:lvlJc w:val="left"/>
      <w:pPr>
        <w:tabs>
          <w:tab w:val="num" w:pos="2340"/>
        </w:tabs>
        <w:ind w:left="2340" w:hanging="360"/>
      </w:pPr>
      <w:rPr>
        <w:rFonts w:ascii="Symbol" w:hAnsi="Symbol" w:hint="default"/>
      </w:rPr>
    </w:lvl>
    <w:lvl w:ilvl="4" w:tplc="08090003" w:tentative="1">
      <w:start w:val="1"/>
      <w:numFmt w:val="bullet"/>
      <w:lvlText w:val="o"/>
      <w:lvlJc w:val="left"/>
      <w:pPr>
        <w:tabs>
          <w:tab w:val="num" w:pos="3060"/>
        </w:tabs>
        <w:ind w:left="3060" w:hanging="360"/>
      </w:pPr>
      <w:rPr>
        <w:rFonts w:ascii="Courier New" w:hAnsi="Courier New" w:cs="Courier New" w:hint="default"/>
      </w:rPr>
    </w:lvl>
    <w:lvl w:ilvl="5" w:tplc="08090005" w:tentative="1">
      <w:start w:val="1"/>
      <w:numFmt w:val="bullet"/>
      <w:lvlText w:val=""/>
      <w:lvlJc w:val="left"/>
      <w:pPr>
        <w:tabs>
          <w:tab w:val="num" w:pos="3780"/>
        </w:tabs>
        <w:ind w:left="3780" w:hanging="360"/>
      </w:pPr>
      <w:rPr>
        <w:rFonts w:ascii="Wingdings" w:hAnsi="Wingdings" w:hint="default"/>
      </w:rPr>
    </w:lvl>
    <w:lvl w:ilvl="6" w:tplc="08090001" w:tentative="1">
      <w:start w:val="1"/>
      <w:numFmt w:val="bullet"/>
      <w:lvlText w:val=""/>
      <w:lvlJc w:val="left"/>
      <w:pPr>
        <w:tabs>
          <w:tab w:val="num" w:pos="4500"/>
        </w:tabs>
        <w:ind w:left="4500" w:hanging="360"/>
      </w:pPr>
      <w:rPr>
        <w:rFonts w:ascii="Symbol" w:hAnsi="Symbol" w:hint="default"/>
      </w:rPr>
    </w:lvl>
    <w:lvl w:ilvl="7" w:tplc="08090003" w:tentative="1">
      <w:start w:val="1"/>
      <w:numFmt w:val="bullet"/>
      <w:lvlText w:val="o"/>
      <w:lvlJc w:val="left"/>
      <w:pPr>
        <w:tabs>
          <w:tab w:val="num" w:pos="5220"/>
        </w:tabs>
        <w:ind w:left="5220" w:hanging="360"/>
      </w:pPr>
      <w:rPr>
        <w:rFonts w:ascii="Courier New" w:hAnsi="Courier New" w:cs="Courier New" w:hint="default"/>
      </w:rPr>
    </w:lvl>
    <w:lvl w:ilvl="8" w:tplc="08090005" w:tentative="1">
      <w:start w:val="1"/>
      <w:numFmt w:val="bullet"/>
      <w:lvlText w:val=""/>
      <w:lvlJc w:val="left"/>
      <w:pPr>
        <w:tabs>
          <w:tab w:val="num" w:pos="5940"/>
        </w:tabs>
        <w:ind w:left="5940" w:hanging="360"/>
      </w:pPr>
      <w:rPr>
        <w:rFonts w:ascii="Wingdings" w:hAnsi="Wingdings" w:hint="default"/>
      </w:rPr>
    </w:lvl>
  </w:abstractNum>
  <w:abstractNum w:abstractNumId="25" w15:restartNumberingAfterBreak="0">
    <w:nsid w:val="525A7EBE"/>
    <w:multiLevelType w:val="singleLevel"/>
    <w:tmpl w:val="0809000F"/>
    <w:lvl w:ilvl="0">
      <w:start w:val="1"/>
      <w:numFmt w:val="decimal"/>
      <w:lvlText w:val="%1."/>
      <w:lvlJc w:val="left"/>
      <w:pPr>
        <w:tabs>
          <w:tab w:val="num" w:pos="360"/>
        </w:tabs>
        <w:ind w:left="360" w:hanging="360"/>
      </w:pPr>
    </w:lvl>
  </w:abstractNum>
  <w:abstractNum w:abstractNumId="26" w15:restartNumberingAfterBreak="0">
    <w:nsid w:val="59E15F65"/>
    <w:multiLevelType w:val="hybridMultilevel"/>
    <w:tmpl w:val="BB401DC8"/>
    <w:lvl w:ilvl="0" w:tplc="CE60EBAC">
      <w:start w:val="1"/>
      <w:numFmt w:val="decimal"/>
      <w:lvlText w:val="%1."/>
      <w:lvlJc w:val="left"/>
      <w:pPr>
        <w:tabs>
          <w:tab w:val="num" w:pos="-666"/>
        </w:tabs>
        <w:ind w:left="-666" w:hanging="567"/>
      </w:pPr>
      <w:rPr>
        <w:rFonts w:hint="default"/>
      </w:rPr>
    </w:lvl>
    <w:lvl w:ilvl="1" w:tplc="08090019" w:tentative="1">
      <w:start w:val="1"/>
      <w:numFmt w:val="lowerLetter"/>
      <w:lvlText w:val="%2."/>
      <w:lvlJc w:val="left"/>
      <w:pPr>
        <w:tabs>
          <w:tab w:val="num" w:pos="207"/>
        </w:tabs>
        <w:ind w:left="207" w:hanging="360"/>
      </w:pPr>
    </w:lvl>
    <w:lvl w:ilvl="2" w:tplc="0809001B" w:tentative="1">
      <w:start w:val="1"/>
      <w:numFmt w:val="lowerRoman"/>
      <w:lvlText w:val="%3."/>
      <w:lvlJc w:val="right"/>
      <w:pPr>
        <w:tabs>
          <w:tab w:val="num" w:pos="927"/>
        </w:tabs>
        <w:ind w:left="927" w:hanging="180"/>
      </w:pPr>
    </w:lvl>
    <w:lvl w:ilvl="3" w:tplc="0809000F" w:tentative="1">
      <w:start w:val="1"/>
      <w:numFmt w:val="decimal"/>
      <w:lvlText w:val="%4."/>
      <w:lvlJc w:val="left"/>
      <w:pPr>
        <w:tabs>
          <w:tab w:val="num" w:pos="1647"/>
        </w:tabs>
        <w:ind w:left="1647" w:hanging="360"/>
      </w:pPr>
    </w:lvl>
    <w:lvl w:ilvl="4" w:tplc="08090019" w:tentative="1">
      <w:start w:val="1"/>
      <w:numFmt w:val="lowerLetter"/>
      <w:lvlText w:val="%5."/>
      <w:lvlJc w:val="left"/>
      <w:pPr>
        <w:tabs>
          <w:tab w:val="num" w:pos="2367"/>
        </w:tabs>
        <w:ind w:left="2367" w:hanging="360"/>
      </w:pPr>
    </w:lvl>
    <w:lvl w:ilvl="5" w:tplc="0809001B" w:tentative="1">
      <w:start w:val="1"/>
      <w:numFmt w:val="lowerRoman"/>
      <w:lvlText w:val="%6."/>
      <w:lvlJc w:val="right"/>
      <w:pPr>
        <w:tabs>
          <w:tab w:val="num" w:pos="3087"/>
        </w:tabs>
        <w:ind w:left="3087" w:hanging="180"/>
      </w:pPr>
    </w:lvl>
    <w:lvl w:ilvl="6" w:tplc="0809000F" w:tentative="1">
      <w:start w:val="1"/>
      <w:numFmt w:val="decimal"/>
      <w:lvlText w:val="%7."/>
      <w:lvlJc w:val="left"/>
      <w:pPr>
        <w:tabs>
          <w:tab w:val="num" w:pos="3807"/>
        </w:tabs>
        <w:ind w:left="3807" w:hanging="360"/>
      </w:pPr>
    </w:lvl>
    <w:lvl w:ilvl="7" w:tplc="08090019" w:tentative="1">
      <w:start w:val="1"/>
      <w:numFmt w:val="lowerLetter"/>
      <w:lvlText w:val="%8."/>
      <w:lvlJc w:val="left"/>
      <w:pPr>
        <w:tabs>
          <w:tab w:val="num" w:pos="4527"/>
        </w:tabs>
        <w:ind w:left="4527" w:hanging="360"/>
      </w:pPr>
    </w:lvl>
    <w:lvl w:ilvl="8" w:tplc="0809001B" w:tentative="1">
      <w:start w:val="1"/>
      <w:numFmt w:val="lowerRoman"/>
      <w:lvlText w:val="%9."/>
      <w:lvlJc w:val="right"/>
      <w:pPr>
        <w:tabs>
          <w:tab w:val="num" w:pos="5247"/>
        </w:tabs>
        <w:ind w:left="5247" w:hanging="180"/>
      </w:pPr>
    </w:lvl>
  </w:abstractNum>
  <w:abstractNum w:abstractNumId="27" w15:restartNumberingAfterBreak="0">
    <w:nsid w:val="5F214003"/>
    <w:multiLevelType w:val="multilevel"/>
    <w:tmpl w:val="B2BECC60"/>
    <w:lvl w:ilvl="0">
      <w:start w:val="1"/>
      <w:numFmt w:val="decimal"/>
      <w:lvlText w:val="%1."/>
      <w:lvlJc w:val="left"/>
      <w:pPr>
        <w:tabs>
          <w:tab w:val="num" w:pos="1800"/>
        </w:tabs>
        <w:ind w:left="1800" w:hanging="360"/>
      </w:pPr>
      <w:rPr>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67805473"/>
    <w:multiLevelType w:val="hybridMultilevel"/>
    <w:tmpl w:val="875A28B2"/>
    <w:lvl w:ilvl="0" w:tplc="0809000F">
      <w:start w:val="1"/>
      <w:numFmt w:val="decimal"/>
      <w:lvlText w:val="%1."/>
      <w:lvlJc w:val="left"/>
      <w:pPr>
        <w:tabs>
          <w:tab w:val="num" w:pos="360"/>
        </w:tabs>
        <w:ind w:left="360" w:hanging="360"/>
      </w:pPr>
      <w:rPr>
        <w:rFont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6993092F"/>
    <w:multiLevelType w:val="hybridMultilevel"/>
    <w:tmpl w:val="144A9C08"/>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0" w15:restartNumberingAfterBreak="0">
    <w:nsid w:val="6A976DC9"/>
    <w:multiLevelType w:val="multilevel"/>
    <w:tmpl w:val="8B6AF36C"/>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6EB72D52"/>
    <w:multiLevelType w:val="hybridMultilevel"/>
    <w:tmpl w:val="4056AF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0774885"/>
    <w:multiLevelType w:val="hybridMultilevel"/>
    <w:tmpl w:val="AA806C80"/>
    <w:lvl w:ilvl="0" w:tplc="6682E7B2">
      <w:start w:val="1"/>
      <w:numFmt w:val="decimal"/>
      <w:lvlText w:val="%1."/>
      <w:lvlJc w:val="left"/>
      <w:pPr>
        <w:tabs>
          <w:tab w:val="num" w:pos="567"/>
        </w:tabs>
        <w:ind w:left="567" w:hanging="567"/>
      </w:pPr>
      <w:rPr>
        <w:rFonts w:hint="default"/>
        <w:b w:val="0"/>
      </w:rPr>
    </w:lvl>
    <w:lvl w:ilvl="1" w:tplc="0809000F">
      <w:start w:val="1"/>
      <w:numFmt w:val="decimal"/>
      <w:lvlText w:val="%2."/>
      <w:lvlJc w:val="left"/>
      <w:pPr>
        <w:tabs>
          <w:tab w:val="num" w:pos="1440"/>
        </w:tabs>
        <w:ind w:left="1440" w:hanging="360"/>
      </w:pPr>
      <w:rPr>
        <w:rFonts w:hint="default"/>
        <w:b w:val="0"/>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3" w15:restartNumberingAfterBreak="0">
    <w:nsid w:val="74367B7D"/>
    <w:multiLevelType w:val="hybridMultilevel"/>
    <w:tmpl w:val="85244CA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7468183A"/>
    <w:multiLevelType w:val="hybridMultilevel"/>
    <w:tmpl w:val="1F405CF0"/>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8163EC8"/>
    <w:multiLevelType w:val="hybridMultilevel"/>
    <w:tmpl w:val="2F5054AC"/>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36" w15:restartNumberingAfterBreak="0">
    <w:nsid w:val="783F590E"/>
    <w:multiLevelType w:val="hybridMultilevel"/>
    <w:tmpl w:val="9D1CDAC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78B634EE"/>
    <w:multiLevelType w:val="singleLevel"/>
    <w:tmpl w:val="54EAF646"/>
    <w:lvl w:ilvl="0">
      <w:start w:val="1"/>
      <w:numFmt w:val="decimal"/>
      <w:lvlText w:val="%1."/>
      <w:lvlJc w:val="left"/>
      <w:pPr>
        <w:tabs>
          <w:tab w:val="num" w:pos="502"/>
        </w:tabs>
        <w:ind w:left="502" w:hanging="360"/>
      </w:pPr>
      <w:rPr>
        <w:rFonts w:hint="default"/>
        <w:b w:val="0"/>
        <w:i w:val="0"/>
      </w:rPr>
    </w:lvl>
  </w:abstractNum>
  <w:abstractNum w:abstractNumId="38" w15:restartNumberingAfterBreak="0">
    <w:nsid w:val="7C690A7D"/>
    <w:multiLevelType w:val="hybridMultilevel"/>
    <w:tmpl w:val="3AE848BA"/>
    <w:lvl w:ilvl="0" w:tplc="54EAF646">
      <w:start w:val="1"/>
      <w:numFmt w:val="decimal"/>
      <w:lvlText w:val="%1."/>
      <w:lvlJc w:val="left"/>
      <w:pPr>
        <w:tabs>
          <w:tab w:val="num" w:pos="717"/>
        </w:tabs>
        <w:ind w:left="717" w:hanging="360"/>
      </w:pPr>
      <w:rPr>
        <w:rFonts w:hint="default"/>
        <w:b w:val="0"/>
        <w:i w:val="0"/>
      </w:rPr>
    </w:lvl>
    <w:lvl w:ilvl="1" w:tplc="08090019" w:tentative="1">
      <w:start w:val="1"/>
      <w:numFmt w:val="lowerLetter"/>
      <w:lvlText w:val="%2."/>
      <w:lvlJc w:val="left"/>
      <w:pPr>
        <w:ind w:left="1655" w:hanging="360"/>
      </w:pPr>
    </w:lvl>
    <w:lvl w:ilvl="2" w:tplc="0809001B" w:tentative="1">
      <w:start w:val="1"/>
      <w:numFmt w:val="lowerRoman"/>
      <w:lvlText w:val="%3."/>
      <w:lvlJc w:val="right"/>
      <w:pPr>
        <w:ind w:left="2375" w:hanging="180"/>
      </w:pPr>
    </w:lvl>
    <w:lvl w:ilvl="3" w:tplc="0809000F" w:tentative="1">
      <w:start w:val="1"/>
      <w:numFmt w:val="decimal"/>
      <w:lvlText w:val="%4."/>
      <w:lvlJc w:val="left"/>
      <w:pPr>
        <w:ind w:left="3095" w:hanging="360"/>
      </w:pPr>
    </w:lvl>
    <w:lvl w:ilvl="4" w:tplc="08090019" w:tentative="1">
      <w:start w:val="1"/>
      <w:numFmt w:val="lowerLetter"/>
      <w:lvlText w:val="%5."/>
      <w:lvlJc w:val="left"/>
      <w:pPr>
        <w:ind w:left="3815" w:hanging="360"/>
      </w:pPr>
    </w:lvl>
    <w:lvl w:ilvl="5" w:tplc="0809001B" w:tentative="1">
      <w:start w:val="1"/>
      <w:numFmt w:val="lowerRoman"/>
      <w:lvlText w:val="%6."/>
      <w:lvlJc w:val="right"/>
      <w:pPr>
        <w:ind w:left="4535" w:hanging="180"/>
      </w:pPr>
    </w:lvl>
    <w:lvl w:ilvl="6" w:tplc="0809000F" w:tentative="1">
      <w:start w:val="1"/>
      <w:numFmt w:val="decimal"/>
      <w:lvlText w:val="%7."/>
      <w:lvlJc w:val="left"/>
      <w:pPr>
        <w:ind w:left="5255" w:hanging="360"/>
      </w:pPr>
    </w:lvl>
    <w:lvl w:ilvl="7" w:tplc="08090019" w:tentative="1">
      <w:start w:val="1"/>
      <w:numFmt w:val="lowerLetter"/>
      <w:lvlText w:val="%8."/>
      <w:lvlJc w:val="left"/>
      <w:pPr>
        <w:ind w:left="5975" w:hanging="360"/>
      </w:pPr>
    </w:lvl>
    <w:lvl w:ilvl="8" w:tplc="0809001B" w:tentative="1">
      <w:start w:val="1"/>
      <w:numFmt w:val="lowerRoman"/>
      <w:lvlText w:val="%9."/>
      <w:lvlJc w:val="right"/>
      <w:pPr>
        <w:ind w:left="6695" w:hanging="180"/>
      </w:pPr>
    </w:lvl>
  </w:abstractNum>
  <w:abstractNum w:abstractNumId="39" w15:restartNumberingAfterBreak="0">
    <w:nsid w:val="7D3B07C8"/>
    <w:multiLevelType w:val="hybridMultilevel"/>
    <w:tmpl w:val="1BD8991E"/>
    <w:lvl w:ilvl="0" w:tplc="5E520458">
      <w:start w:val="1"/>
      <w:numFmt w:val="decimal"/>
      <w:lvlText w:val="%1."/>
      <w:lvlJc w:val="left"/>
      <w:pPr>
        <w:tabs>
          <w:tab w:val="num" w:pos="567"/>
        </w:tabs>
        <w:ind w:left="567" w:hanging="567"/>
      </w:pPr>
      <w:rPr>
        <w:rFonts w:hint="default"/>
      </w:rPr>
    </w:lvl>
    <w:lvl w:ilvl="1" w:tplc="0809000F">
      <w:start w:val="1"/>
      <w:numFmt w:val="decimal"/>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0" w15:restartNumberingAfterBreak="0">
    <w:nsid w:val="7E735CEB"/>
    <w:multiLevelType w:val="multilevel"/>
    <w:tmpl w:val="0E588ECC"/>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973415295">
    <w:abstractNumId w:val="16"/>
  </w:num>
  <w:num w:numId="2" w16cid:durableId="1975864049">
    <w:abstractNumId w:val="22"/>
  </w:num>
  <w:num w:numId="3" w16cid:durableId="1009797698">
    <w:abstractNumId w:val="24"/>
  </w:num>
  <w:num w:numId="4" w16cid:durableId="295061548">
    <w:abstractNumId w:val="18"/>
  </w:num>
  <w:num w:numId="5" w16cid:durableId="191845721">
    <w:abstractNumId w:val="20"/>
  </w:num>
  <w:num w:numId="6" w16cid:durableId="1965967624">
    <w:abstractNumId w:val="3"/>
  </w:num>
  <w:num w:numId="7" w16cid:durableId="174268574">
    <w:abstractNumId w:val="21"/>
  </w:num>
  <w:num w:numId="8" w16cid:durableId="330372812">
    <w:abstractNumId w:val="6"/>
  </w:num>
  <w:num w:numId="9" w16cid:durableId="1332096805">
    <w:abstractNumId w:val="11"/>
  </w:num>
  <w:num w:numId="10" w16cid:durableId="1590504135">
    <w:abstractNumId w:val="8"/>
  </w:num>
  <w:num w:numId="11" w16cid:durableId="1222598287">
    <w:abstractNumId w:val="7"/>
  </w:num>
  <w:num w:numId="12" w16cid:durableId="1465196705">
    <w:abstractNumId w:val="39"/>
  </w:num>
  <w:num w:numId="13" w16cid:durableId="1796479659">
    <w:abstractNumId w:val="30"/>
  </w:num>
  <w:num w:numId="14" w16cid:durableId="1145855684">
    <w:abstractNumId w:val="40"/>
  </w:num>
  <w:num w:numId="15" w16cid:durableId="1658413398">
    <w:abstractNumId w:val="25"/>
  </w:num>
  <w:num w:numId="16" w16cid:durableId="1522235938">
    <w:abstractNumId w:val="27"/>
  </w:num>
  <w:num w:numId="17" w16cid:durableId="1082412860">
    <w:abstractNumId w:val="26"/>
  </w:num>
  <w:num w:numId="18" w16cid:durableId="17006416">
    <w:abstractNumId w:val="32"/>
  </w:num>
  <w:num w:numId="19" w16cid:durableId="18180607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88454477">
    <w:abstractNumId w:val="4"/>
  </w:num>
  <w:num w:numId="21" w16cid:durableId="1422026911">
    <w:abstractNumId w:val="13"/>
  </w:num>
  <w:num w:numId="22" w16cid:durableId="1487747697">
    <w:abstractNumId w:val="29"/>
  </w:num>
  <w:num w:numId="23" w16cid:durableId="1324435085">
    <w:abstractNumId w:val="34"/>
  </w:num>
  <w:num w:numId="24" w16cid:durableId="1363433354">
    <w:abstractNumId w:val="33"/>
  </w:num>
  <w:num w:numId="25" w16cid:durableId="75520247">
    <w:abstractNumId w:val="36"/>
  </w:num>
  <w:num w:numId="26" w16cid:durableId="1328285992">
    <w:abstractNumId w:val="9"/>
  </w:num>
  <w:num w:numId="27" w16cid:durableId="1949896793">
    <w:abstractNumId w:val="15"/>
  </w:num>
  <w:num w:numId="28" w16cid:durableId="1208182080">
    <w:abstractNumId w:val="19"/>
  </w:num>
  <w:num w:numId="29" w16cid:durableId="148715063">
    <w:abstractNumId w:val="37"/>
  </w:num>
  <w:num w:numId="30" w16cid:durableId="333803466">
    <w:abstractNumId w:val="31"/>
  </w:num>
  <w:num w:numId="31" w16cid:durableId="1473670952">
    <w:abstractNumId w:val="10"/>
  </w:num>
  <w:num w:numId="32" w16cid:durableId="344669083">
    <w:abstractNumId w:val="28"/>
  </w:num>
  <w:num w:numId="33" w16cid:durableId="1914662998">
    <w:abstractNumId w:val="0"/>
  </w:num>
  <w:num w:numId="34" w16cid:durableId="1453790132">
    <w:abstractNumId w:val="38"/>
  </w:num>
  <w:num w:numId="35" w16cid:durableId="271479212">
    <w:abstractNumId w:val="23"/>
  </w:num>
  <w:num w:numId="36" w16cid:durableId="449012467">
    <w:abstractNumId w:val="1"/>
  </w:num>
  <w:num w:numId="37" w16cid:durableId="1627346751">
    <w:abstractNumId w:val="12"/>
  </w:num>
  <w:num w:numId="38" w16cid:durableId="1194273126">
    <w:abstractNumId w:val="2"/>
  </w:num>
  <w:num w:numId="39" w16cid:durableId="1461218626">
    <w:abstractNumId w:val="5"/>
  </w:num>
  <w:num w:numId="40" w16cid:durableId="1417895254">
    <w:abstractNumId w:val="35"/>
  </w:num>
  <w:num w:numId="41" w16cid:durableId="176583340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825"/>
    <w:rsid w:val="00000FAD"/>
    <w:rsid w:val="000112E4"/>
    <w:rsid w:val="000170F6"/>
    <w:rsid w:val="00030442"/>
    <w:rsid w:val="000359BD"/>
    <w:rsid w:val="00045610"/>
    <w:rsid w:val="00046EFB"/>
    <w:rsid w:val="0005110C"/>
    <w:rsid w:val="000724FA"/>
    <w:rsid w:val="000726DD"/>
    <w:rsid w:val="00073373"/>
    <w:rsid w:val="00076380"/>
    <w:rsid w:val="00080A19"/>
    <w:rsid w:val="00086222"/>
    <w:rsid w:val="00086DBC"/>
    <w:rsid w:val="00087681"/>
    <w:rsid w:val="00087A05"/>
    <w:rsid w:val="00091136"/>
    <w:rsid w:val="000930B2"/>
    <w:rsid w:val="00093F1C"/>
    <w:rsid w:val="00095499"/>
    <w:rsid w:val="000965B3"/>
    <w:rsid w:val="000A0300"/>
    <w:rsid w:val="000A58EA"/>
    <w:rsid w:val="000B45B0"/>
    <w:rsid w:val="000B5A01"/>
    <w:rsid w:val="000D4186"/>
    <w:rsid w:val="000D4AFD"/>
    <w:rsid w:val="000D7E8F"/>
    <w:rsid w:val="000E44B0"/>
    <w:rsid w:val="000F1E3B"/>
    <w:rsid w:val="00101A8A"/>
    <w:rsid w:val="00102AB7"/>
    <w:rsid w:val="00110A6B"/>
    <w:rsid w:val="00111C95"/>
    <w:rsid w:val="001123B1"/>
    <w:rsid w:val="00116801"/>
    <w:rsid w:val="001209A9"/>
    <w:rsid w:val="001225B6"/>
    <w:rsid w:val="0013533D"/>
    <w:rsid w:val="00135C37"/>
    <w:rsid w:val="001375DC"/>
    <w:rsid w:val="00137A43"/>
    <w:rsid w:val="001421B4"/>
    <w:rsid w:val="00144C94"/>
    <w:rsid w:val="00144FB8"/>
    <w:rsid w:val="0015008F"/>
    <w:rsid w:val="00153003"/>
    <w:rsid w:val="001620B0"/>
    <w:rsid w:val="0016211E"/>
    <w:rsid w:val="001637A7"/>
    <w:rsid w:val="00165E81"/>
    <w:rsid w:val="00167599"/>
    <w:rsid w:val="00180438"/>
    <w:rsid w:val="00182F49"/>
    <w:rsid w:val="0018311D"/>
    <w:rsid w:val="001861EA"/>
    <w:rsid w:val="00192DF9"/>
    <w:rsid w:val="001946D3"/>
    <w:rsid w:val="001A040A"/>
    <w:rsid w:val="001A4B81"/>
    <w:rsid w:val="001B39D3"/>
    <w:rsid w:val="001C401B"/>
    <w:rsid w:val="001C450D"/>
    <w:rsid w:val="001C6305"/>
    <w:rsid w:val="001C771B"/>
    <w:rsid w:val="001E0BBC"/>
    <w:rsid w:val="001E397B"/>
    <w:rsid w:val="001E3EB9"/>
    <w:rsid w:val="001E484C"/>
    <w:rsid w:val="001E585B"/>
    <w:rsid w:val="001E7345"/>
    <w:rsid w:val="00213395"/>
    <w:rsid w:val="00214D75"/>
    <w:rsid w:val="002169A5"/>
    <w:rsid w:val="00224206"/>
    <w:rsid w:val="00224ED0"/>
    <w:rsid w:val="00225A1C"/>
    <w:rsid w:val="00226067"/>
    <w:rsid w:val="00232B8C"/>
    <w:rsid w:val="002413AD"/>
    <w:rsid w:val="00245AC4"/>
    <w:rsid w:val="00250693"/>
    <w:rsid w:val="002508B9"/>
    <w:rsid w:val="00250BFF"/>
    <w:rsid w:val="00250E0C"/>
    <w:rsid w:val="00255784"/>
    <w:rsid w:val="00261F69"/>
    <w:rsid w:val="002654A3"/>
    <w:rsid w:val="00267DE6"/>
    <w:rsid w:val="0028148A"/>
    <w:rsid w:val="0028474B"/>
    <w:rsid w:val="002900DC"/>
    <w:rsid w:val="00294434"/>
    <w:rsid w:val="002A285F"/>
    <w:rsid w:val="002B50E5"/>
    <w:rsid w:val="002C018D"/>
    <w:rsid w:val="002C4655"/>
    <w:rsid w:val="002D2C43"/>
    <w:rsid w:val="002D6D94"/>
    <w:rsid w:val="002E1C91"/>
    <w:rsid w:val="002E2461"/>
    <w:rsid w:val="002E2E29"/>
    <w:rsid w:val="002F0724"/>
    <w:rsid w:val="002F2671"/>
    <w:rsid w:val="002F7351"/>
    <w:rsid w:val="003012F1"/>
    <w:rsid w:val="003013DE"/>
    <w:rsid w:val="00307A52"/>
    <w:rsid w:val="00317CC1"/>
    <w:rsid w:val="00321A08"/>
    <w:rsid w:val="00322857"/>
    <w:rsid w:val="00322E4C"/>
    <w:rsid w:val="003364F6"/>
    <w:rsid w:val="00336BAE"/>
    <w:rsid w:val="00336CF4"/>
    <w:rsid w:val="00337062"/>
    <w:rsid w:val="00341C4C"/>
    <w:rsid w:val="00343C64"/>
    <w:rsid w:val="00344137"/>
    <w:rsid w:val="00347479"/>
    <w:rsid w:val="00353A72"/>
    <w:rsid w:val="00357117"/>
    <w:rsid w:val="00360DAC"/>
    <w:rsid w:val="00372817"/>
    <w:rsid w:val="00372FF3"/>
    <w:rsid w:val="00375753"/>
    <w:rsid w:val="00377121"/>
    <w:rsid w:val="003866E5"/>
    <w:rsid w:val="0038703D"/>
    <w:rsid w:val="00390A56"/>
    <w:rsid w:val="0039139D"/>
    <w:rsid w:val="00391985"/>
    <w:rsid w:val="00395D98"/>
    <w:rsid w:val="0039680D"/>
    <w:rsid w:val="003A3C17"/>
    <w:rsid w:val="003C6823"/>
    <w:rsid w:val="003D1619"/>
    <w:rsid w:val="003D282D"/>
    <w:rsid w:val="003D457D"/>
    <w:rsid w:val="003E02B8"/>
    <w:rsid w:val="003E0BB1"/>
    <w:rsid w:val="003E3588"/>
    <w:rsid w:val="0040343A"/>
    <w:rsid w:val="00413875"/>
    <w:rsid w:val="00420B89"/>
    <w:rsid w:val="0042183E"/>
    <w:rsid w:val="00425F97"/>
    <w:rsid w:val="0042765A"/>
    <w:rsid w:val="004276A6"/>
    <w:rsid w:val="00436320"/>
    <w:rsid w:val="00437F20"/>
    <w:rsid w:val="004413C0"/>
    <w:rsid w:val="00442817"/>
    <w:rsid w:val="004428DE"/>
    <w:rsid w:val="00442BD1"/>
    <w:rsid w:val="00455570"/>
    <w:rsid w:val="00457204"/>
    <w:rsid w:val="00476D68"/>
    <w:rsid w:val="00480AAF"/>
    <w:rsid w:val="00484D00"/>
    <w:rsid w:val="00493963"/>
    <w:rsid w:val="004952C3"/>
    <w:rsid w:val="004953E6"/>
    <w:rsid w:val="00497A73"/>
    <w:rsid w:val="004A446D"/>
    <w:rsid w:val="004B2075"/>
    <w:rsid w:val="004B2572"/>
    <w:rsid w:val="004C143A"/>
    <w:rsid w:val="004D2463"/>
    <w:rsid w:val="004D36C5"/>
    <w:rsid w:val="004D629F"/>
    <w:rsid w:val="004F011B"/>
    <w:rsid w:val="004F0397"/>
    <w:rsid w:val="004F4454"/>
    <w:rsid w:val="00500902"/>
    <w:rsid w:val="00510481"/>
    <w:rsid w:val="00522DEB"/>
    <w:rsid w:val="00524199"/>
    <w:rsid w:val="005362D4"/>
    <w:rsid w:val="00540C2A"/>
    <w:rsid w:val="00542D23"/>
    <w:rsid w:val="00547574"/>
    <w:rsid w:val="005527B8"/>
    <w:rsid w:val="005554EA"/>
    <w:rsid w:val="005579FD"/>
    <w:rsid w:val="00574D91"/>
    <w:rsid w:val="00577183"/>
    <w:rsid w:val="00580516"/>
    <w:rsid w:val="00581FF0"/>
    <w:rsid w:val="0058315C"/>
    <w:rsid w:val="00584C21"/>
    <w:rsid w:val="005878C2"/>
    <w:rsid w:val="005912A0"/>
    <w:rsid w:val="00592AD7"/>
    <w:rsid w:val="005A1C4E"/>
    <w:rsid w:val="005A4AC9"/>
    <w:rsid w:val="005A6445"/>
    <w:rsid w:val="005B12CA"/>
    <w:rsid w:val="005B4A66"/>
    <w:rsid w:val="005B505E"/>
    <w:rsid w:val="005D306E"/>
    <w:rsid w:val="005D7F44"/>
    <w:rsid w:val="005E0441"/>
    <w:rsid w:val="005E05A6"/>
    <w:rsid w:val="00602A85"/>
    <w:rsid w:val="00610BB0"/>
    <w:rsid w:val="00611CF8"/>
    <w:rsid w:val="006142BB"/>
    <w:rsid w:val="00622E84"/>
    <w:rsid w:val="00623317"/>
    <w:rsid w:val="00631F9F"/>
    <w:rsid w:val="00645CE0"/>
    <w:rsid w:val="006620B0"/>
    <w:rsid w:val="00662927"/>
    <w:rsid w:val="00662AB7"/>
    <w:rsid w:val="00663FF8"/>
    <w:rsid w:val="006641CA"/>
    <w:rsid w:val="0067293B"/>
    <w:rsid w:val="0067667E"/>
    <w:rsid w:val="00682E47"/>
    <w:rsid w:val="00686754"/>
    <w:rsid w:val="00687EF0"/>
    <w:rsid w:val="00690AF8"/>
    <w:rsid w:val="00695C5D"/>
    <w:rsid w:val="006A2BDE"/>
    <w:rsid w:val="006A5333"/>
    <w:rsid w:val="006B0673"/>
    <w:rsid w:val="006B6B41"/>
    <w:rsid w:val="006B7DD5"/>
    <w:rsid w:val="006C3E8A"/>
    <w:rsid w:val="006D0CB7"/>
    <w:rsid w:val="006D304E"/>
    <w:rsid w:val="006E3595"/>
    <w:rsid w:val="006F2AF0"/>
    <w:rsid w:val="006F4080"/>
    <w:rsid w:val="007101FF"/>
    <w:rsid w:val="0071569A"/>
    <w:rsid w:val="00717AD6"/>
    <w:rsid w:val="00721B99"/>
    <w:rsid w:val="007223F5"/>
    <w:rsid w:val="007256A8"/>
    <w:rsid w:val="007306BC"/>
    <w:rsid w:val="007425B2"/>
    <w:rsid w:val="00747BCD"/>
    <w:rsid w:val="00752DB5"/>
    <w:rsid w:val="00761703"/>
    <w:rsid w:val="00764221"/>
    <w:rsid w:val="007655AC"/>
    <w:rsid w:val="00770376"/>
    <w:rsid w:val="0077240A"/>
    <w:rsid w:val="00776240"/>
    <w:rsid w:val="00777F35"/>
    <w:rsid w:val="0078231D"/>
    <w:rsid w:val="00783549"/>
    <w:rsid w:val="00783660"/>
    <w:rsid w:val="007847D8"/>
    <w:rsid w:val="00791130"/>
    <w:rsid w:val="007A1029"/>
    <w:rsid w:val="007B6866"/>
    <w:rsid w:val="007B6E8C"/>
    <w:rsid w:val="007B7A8D"/>
    <w:rsid w:val="007C510C"/>
    <w:rsid w:val="007E0C8A"/>
    <w:rsid w:val="007E4000"/>
    <w:rsid w:val="007E4783"/>
    <w:rsid w:val="007E732E"/>
    <w:rsid w:val="007F06A0"/>
    <w:rsid w:val="0080268E"/>
    <w:rsid w:val="00802829"/>
    <w:rsid w:val="0080584F"/>
    <w:rsid w:val="0080623E"/>
    <w:rsid w:val="00806AC6"/>
    <w:rsid w:val="008132BC"/>
    <w:rsid w:val="008145A3"/>
    <w:rsid w:val="00822B56"/>
    <w:rsid w:val="00823720"/>
    <w:rsid w:val="00833501"/>
    <w:rsid w:val="0084500C"/>
    <w:rsid w:val="00864CE4"/>
    <w:rsid w:val="00866CC0"/>
    <w:rsid w:val="008750F5"/>
    <w:rsid w:val="00881DD0"/>
    <w:rsid w:val="00883339"/>
    <w:rsid w:val="008A3EF6"/>
    <w:rsid w:val="008B6B90"/>
    <w:rsid w:val="008C0BAA"/>
    <w:rsid w:val="008D18A4"/>
    <w:rsid w:val="008D7478"/>
    <w:rsid w:val="008E0B20"/>
    <w:rsid w:val="008F5321"/>
    <w:rsid w:val="00904ACE"/>
    <w:rsid w:val="00917B71"/>
    <w:rsid w:val="00931497"/>
    <w:rsid w:val="00933060"/>
    <w:rsid w:val="00943BC2"/>
    <w:rsid w:val="0096584B"/>
    <w:rsid w:val="009663B1"/>
    <w:rsid w:val="00970D7B"/>
    <w:rsid w:val="00971755"/>
    <w:rsid w:val="00971EE6"/>
    <w:rsid w:val="009764F0"/>
    <w:rsid w:val="009770BA"/>
    <w:rsid w:val="009815D9"/>
    <w:rsid w:val="0099141B"/>
    <w:rsid w:val="00991AC7"/>
    <w:rsid w:val="00994B38"/>
    <w:rsid w:val="009A1D6A"/>
    <w:rsid w:val="009A4874"/>
    <w:rsid w:val="009A6985"/>
    <w:rsid w:val="009A7096"/>
    <w:rsid w:val="009B09EA"/>
    <w:rsid w:val="009C49B3"/>
    <w:rsid w:val="009D5E3C"/>
    <w:rsid w:val="009D5F1D"/>
    <w:rsid w:val="009E23A5"/>
    <w:rsid w:val="009E5B4C"/>
    <w:rsid w:val="009F2AAF"/>
    <w:rsid w:val="00A0045B"/>
    <w:rsid w:val="00A00C26"/>
    <w:rsid w:val="00A05B3C"/>
    <w:rsid w:val="00A14D96"/>
    <w:rsid w:val="00A2426B"/>
    <w:rsid w:val="00A512F7"/>
    <w:rsid w:val="00A55030"/>
    <w:rsid w:val="00A644D4"/>
    <w:rsid w:val="00A807E7"/>
    <w:rsid w:val="00A860AB"/>
    <w:rsid w:val="00A97430"/>
    <w:rsid w:val="00A97B33"/>
    <w:rsid w:val="00AB0D8E"/>
    <w:rsid w:val="00AC4052"/>
    <w:rsid w:val="00AC5F84"/>
    <w:rsid w:val="00AC62FA"/>
    <w:rsid w:val="00AF709B"/>
    <w:rsid w:val="00AF79CA"/>
    <w:rsid w:val="00B03539"/>
    <w:rsid w:val="00B1110F"/>
    <w:rsid w:val="00B30883"/>
    <w:rsid w:val="00B31D3F"/>
    <w:rsid w:val="00B4441B"/>
    <w:rsid w:val="00B46040"/>
    <w:rsid w:val="00B648B7"/>
    <w:rsid w:val="00B833D8"/>
    <w:rsid w:val="00B9734B"/>
    <w:rsid w:val="00BA0901"/>
    <w:rsid w:val="00BA0F69"/>
    <w:rsid w:val="00BA2758"/>
    <w:rsid w:val="00BA4DA3"/>
    <w:rsid w:val="00BA60A3"/>
    <w:rsid w:val="00BB22C8"/>
    <w:rsid w:val="00BB242D"/>
    <w:rsid w:val="00BB2D06"/>
    <w:rsid w:val="00BB46F3"/>
    <w:rsid w:val="00BB6020"/>
    <w:rsid w:val="00BD32AE"/>
    <w:rsid w:val="00BE3EA4"/>
    <w:rsid w:val="00BE5BA3"/>
    <w:rsid w:val="00C03DCF"/>
    <w:rsid w:val="00C03F2F"/>
    <w:rsid w:val="00C06CF3"/>
    <w:rsid w:val="00C0747C"/>
    <w:rsid w:val="00C12516"/>
    <w:rsid w:val="00C12F31"/>
    <w:rsid w:val="00C17926"/>
    <w:rsid w:val="00C21251"/>
    <w:rsid w:val="00C242CB"/>
    <w:rsid w:val="00C25DAF"/>
    <w:rsid w:val="00C25DF1"/>
    <w:rsid w:val="00C273F0"/>
    <w:rsid w:val="00C40D0A"/>
    <w:rsid w:val="00C42CBD"/>
    <w:rsid w:val="00C44CB4"/>
    <w:rsid w:val="00C47FC5"/>
    <w:rsid w:val="00C67C6E"/>
    <w:rsid w:val="00C738BF"/>
    <w:rsid w:val="00C80D02"/>
    <w:rsid w:val="00C85420"/>
    <w:rsid w:val="00C90B2A"/>
    <w:rsid w:val="00C90D56"/>
    <w:rsid w:val="00C96586"/>
    <w:rsid w:val="00CA3A31"/>
    <w:rsid w:val="00CA4E20"/>
    <w:rsid w:val="00CA62C0"/>
    <w:rsid w:val="00CC171B"/>
    <w:rsid w:val="00CC6B7E"/>
    <w:rsid w:val="00CD2EC7"/>
    <w:rsid w:val="00CD69A9"/>
    <w:rsid w:val="00CE7169"/>
    <w:rsid w:val="00CE7ECA"/>
    <w:rsid w:val="00CF6BB1"/>
    <w:rsid w:val="00CF71D1"/>
    <w:rsid w:val="00D00EDA"/>
    <w:rsid w:val="00D03144"/>
    <w:rsid w:val="00D11C21"/>
    <w:rsid w:val="00D11FCB"/>
    <w:rsid w:val="00D146C5"/>
    <w:rsid w:val="00D20658"/>
    <w:rsid w:val="00D24F32"/>
    <w:rsid w:val="00D317EF"/>
    <w:rsid w:val="00D34341"/>
    <w:rsid w:val="00D40825"/>
    <w:rsid w:val="00D55054"/>
    <w:rsid w:val="00D60F94"/>
    <w:rsid w:val="00D61FEA"/>
    <w:rsid w:val="00D6600A"/>
    <w:rsid w:val="00D67810"/>
    <w:rsid w:val="00D71166"/>
    <w:rsid w:val="00D84DFA"/>
    <w:rsid w:val="00DA5D90"/>
    <w:rsid w:val="00DA64B5"/>
    <w:rsid w:val="00DB5772"/>
    <w:rsid w:val="00DC63C1"/>
    <w:rsid w:val="00DD3BC8"/>
    <w:rsid w:val="00DD42B6"/>
    <w:rsid w:val="00DD777C"/>
    <w:rsid w:val="00DE1842"/>
    <w:rsid w:val="00DE398F"/>
    <w:rsid w:val="00DE7186"/>
    <w:rsid w:val="00DF50B2"/>
    <w:rsid w:val="00E00059"/>
    <w:rsid w:val="00E02943"/>
    <w:rsid w:val="00E03896"/>
    <w:rsid w:val="00E05656"/>
    <w:rsid w:val="00E059AD"/>
    <w:rsid w:val="00E105CC"/>
    <w:rsid w:val="00E11F5B"/>
    <w:rsid w:val="00E13E2F"/>
    <w:rsid w:val="00E14FC2"/>
    <w:rsid w:val="00E15A93"/>
    <w:rsid w:val="00E17625"/>
    <w:rsid w:val="00E200D4"/>
    <w:rsid w:val="00E307D9"/>
    <w:rsid w:val="00E35054"/>
    <w:rsid w:val="00E43324"/>
    <w:rsid w:val="00E4515C"/>
    <w:rsid w:val="00E50A51"/>
    <w:rsid w:val="00E71694"/>
    <w:rsid w:val="00E92A0B"/>
    <w:rsid w:val="00E93809"/>
    <w:rsid w:val="00E94866"/>
    <w:rsid w:val="00EA6249"/>
    <w:rsid w:val="00EB01A3"/>
    <w:rsid w:val="00EB6384"/>
    <w:rsid w:val="00EC2C58"/>
    <w:rsid w:val="00EC446D"/>
    <w:rsid w:val="00EC797B"/>
    <w:rsid w:val="00ED4C04"/>
    <w:rsid w:val="00ED640D"/>
    <w:rsid w:val="00EE402F"/>
    <w:rsid w:val="00EE5599"/>
    <w:rsid w:val="00EE6809"/>
    <w:rsid w:val="00EF0037"/>
    <w:rsid w:val="00EF1FA4"/>
    <w:rsid w:val="00EF46C7"/>
    <w:rsid w:val="00F20836"/>
    <w:rsid w:val="00F26BD4"/>
    <w:rsid w:val="00F27D5F"/>
    <w:rsid w:val="00F339AC"/>
    <w:rsid w:val="00F33CDC"/>
    <w:rsid w:val="00F50787"/>
    <w:rsid w:val="00F50903"/>
    <w:rsid w:val="00F52716"/>
    <w:rsid w:val="00F52E70"/>
    <w:rsid w:val="00F56D72"/>
    <w:rsid w:val="00F60F97"/>
    <w:rsid w:val="00F616F2"/>
    <w:rsid w:val="00F666A1"/>
    <w:rsid w:val="00FA0CC2"/>
    <w:rsid w:val="00FB2C15"/>
    <w:rsid w:val="00FB334B"/>
    <w:rsid w:val="00FC777A"/>
    <w:rsid w:val="00FE3DF0"/>
    <w:rsid w:val="00FE63A4"/>
    <w:rsid w:val="00FE74E0"/>
    <w:rsid w:val="00FF13B8"/>
    <w:rsid w:val="00FF161C"/>
    <w:rsid w:val="00FF53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FA4CF1"/>
  <w15:chartTrackingRefBased/>
  <w15:docId w15:val="{DB272415-CFE8-492B-B5BB-6B024F102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uiPriority="10"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40825"/>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408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AB0D8E"/>
    <w:pPr>
      <w:tabs>
        <w:tab w:val="center" w:pos="4153"/>
        <w:tab w:val="right" w:pos="8306"/>
      </w:tabs>
    </w:pPr>
  </w:style>
  <w:style w:type="paragraph" w:styleId="Footer">
    <w:name w:val="footer"/>
    <w:basedOn w:val="Normal"/>
    <w:rsid w:val="00AB0D8E"/>
    <w:pPr>
      <w:tabs>
        <w:tab w:val="center" w:pos="4153"/>
        <w:tab w:val="right" w:pos="8306"/>
      </w:tabs>
    </w:pPr>
  </w:style>
  <w:style w:type="paragraph" w:customStyle="1" w:styleId="Style1">
    <w:name w:val="Style1"/>
    <w:basedOn w:val="Header"/>
    <w:rsid w:val="00823720"/>
    <w:pPr>
      <w:tabs>
        <w:tab w:val="clear" w:pos="4153"/>
        <w:tab w:val="clear" w:pos="8306"/>
        <w:tab w:val="center" w:pos="4320"/>
        <w:tab w:val="right" w:pos="8640"/>
      </w:tabs>
    </w:pPr>
    <w:rPr>
      <w:rFonts w:ascii="Times New Roman" w:hAnsi="Times New Roman"/>
      <w:szCs w:val="20"/>
    </w:rPr>
  </w:style>
  <w:style w:type="paragraph" w:styleId="BodyTextIndent">
    <w:name w:val="Body Text Indent"/>
    <w:basedOn w:val="Normal"/>
    <w:link w:val="BodyTextIndentChar"/>
    <w:rsid w:val="00823720"/>
    <w:pPr>
      <w:tabs>
        <w:tab w:val="left" w:pos="2410"/>
        <w:tab w:val="left" w:pos="2694"/>
        <w:tab w:val="right" w:pos="9355"/>
      </w:tabs>
      <w:ind w:left="2694" w:hanging="2694"/>
    </w:pPr>
    <w:rPr>
      <w:b/>
      <w:szCs w:val="20"/>
    </w:rPr>
  </w:style>
  <w:style w:type="paragraph" w:styleId="BodyTextIndent2">
    <w:name w:val="Body Text Indent 2"/>
    <w:basedOn w:val="Normal"/>
    <w:rsid w:val="0039680D"/>
    <w:pPr>
      <w:spacing w:after="120" w:line="480" w:lineRule="auto"/>
      <w:ind w:left="283"/>
    </w:pPr>
  </w:style>
  <w:style w:type="paragraph" w:customStyle="1" w:styleId="Memosignature">
    <w:name w:val="Memo signature"/>
    <w:basedOn w:val="Normal"/>
    <w:rsid w:val="00A14D96"/>
    <w:rPr>
      <w:sz w:val="22"/>
      <w:szCs w:val="20"/>
      <w:lang w:eastAsia="en-US"/>
    </w:rPr>
  </w:style>
  <w:style w:type="paragraph" w:styleId="BodyText">
    <w:name w:val="Body Text"/>
    <w:basedOn w:val="Normal"/>
    <w:rsid w:val="009D5F1D"/>
    <w:pPr>
      <w:spacing w:after="120"/>
    </w:pPr>
  </w:style>
  <w:style w:type="paragraph" w:styleId="ListParagraph">
    <w:name w:val="List Paragraph"/>
    <w:basedOn w:val="Normal"/>
    <w:uiPriority w:val="34"/>
    <w:qFormat/>
    <w:rsid w:val="00D6600A"/>
    <w:pPr>
      <w:ind w:left="720"/>
    </w:pPr>
  </w:style>
  <w:style w:type="character" w:customStyle="1" w:styleId="BodyTextIndentChar">
    <w:name w:val="Body Text Indent Char"/>
    <w:link w:val="BodyTextIndent"/>
    <w:rsid w:val="00C12516"/>
    <w:rPr>
      <w:rFonts w:ascii="Arial" w:hAnsi="Arial"/>
      <w:b/>
      <w:sz w:val="24"/>
    </w:rPr>
  </w:style>
  <w:style w:type="paragraph" w:styleId="Title">
    <w:name w:val="Title"/>
    <w:basedOn w:val="Normal"/>
    <w:next w:val="Normal"/>
    <w:link w:val="TitleChar"/>
    <w:uiPriority w:val="10"/>
    <w:qFormat/>
    <w:rsid w:val="00540C2A"/>
    <w:pPr>
      <w:spacing w:after="160" w:line="360" w:lineRule="auto"/>
    </w:pPr>
    <w:rPr>
      <w:rFonts w:cs="Arial"/>
      <w:b/>
      <w:bCs/>
      <w:noProof/>
      <w:color w:val="0062AE"/>
      <w:sz w:val="36"/>
      <w:szCs w:val="56"/>
    </w:rPr>
  </w:style>
  <w:style w:type="character" w:customStyle="1" w:styleId="TitleChar">
    <w:name w:val="Title Char"/>
    <w:link w:val="Title"/>
    <w:uiPriority w:val="10"/>
    <w:rsid w:val="00540C2A"/>
    <w:rPr>
      <w:rFonts w:ascii="Arial" w:hAnsi="Arial" w:cs="Arial"/>
      <w:b/>
      <w:bCs/>
      <w:noProof/>
      <w:color w:val="0062AE"/>
      <w:sz w:val="36"/>
      <w:szCs w:val="56"/>
    </w:rPr>
  </w:style>
  <w:style w:type="character" w:styleId="CommentReference">
    <w:name w:val="annotation reference"/>
    <w:uiPriority w:val="99"/>
    <w:unhideWhenUsed/>
    <w:rsid w:val="00540C2A"/>
    <w:rPr>
      <w:sz w:val="16"/>
      <w:szCs w:val="16"/>
    </w:rPr>
  </w:style>
  <w:style w:type="paragraph" w:styleId="CommentText">
    <w:name w:val="annotation text"/>
    <w:basedOn w:val="Normal"/>
    <w:link w:val="CommentTextChar"/>
    <w:uiPriority w:val="99"/>
    <w:unhideWhenUsed/>
    <w:rsid w:val="00540C2A"/>
    <w:pPr>
      <w:spacing w:after="160"/>
    </w:pPr>
    <w:rPr>
      <w:rFonts w:eastAsia="Yu Mincho" w:cs="Arial"/>
      <w:sz w:val="20"/>
      <w:szCs w:val="20"/>
    </w:rPr>
  </w:style>
  <w:style w:type="character" w:customStyle="1" w:styleId="CommentTextChar">
    <w:name w:val="Comment Text Char"/>
    <w:link w:val="CommentText"/>
    <w:uiPriority w:val="99"/>
    <w:rsid w:val="00540C2A"/>
    <w:rPr>
      <w:rFonts w:ascii="Arial" w:eastAsia="Yu Mincho" w:hAnsi="Arial" w:cs="Arial"/>
    </w:rPr>
  </w:style>
  <w:style w:type="paragraph" w:styleId="Revision">
    <w:name w:val="Revision"/>
    <w:hidden/>
    <w:uiPriority w:val="99"/>
    <w:semiHidden/>
    <w:rsid w:val="00EF0037"/>
    <w:rPr>
      <w:rFonts w:ascii="Arial" w:hAnsi="Arial"/>
      <w:sz w:val="24"/>
      <w:szCs w:val="24"/>
    </w:rPr>
  </w:style>
  <w:style w:type="paragraph" w:styleId="CommentSubject">
    <w:name w:val="annotation subject"/>
    <w:basedOn w:val="CommentText"/>
    <w:next w:val="CommentText"/>
    <w:link w:val="CommentSubjectChar"/>
    <w:rsid w:val="003E0BB1"/>
    <w:pPr>
      <w:spacing w:after="0"/>
    </w:pPr>
    <w:rPr>
      <w:rFonts w:eastAsia="Times New Roman" w:cs="Times New Roman"/>
      <w:b/>
      <w:bCs/>
    </w:rPr>
  </w:style>
  <w:style w:type="character" w:customStyle="1" w:styleId="CommentSubjectChar">
    <w:name w:val="Comment Subject Char"/>
    <w:link w:val="CommentSubject"/>
    <w:rsid w:val="003E0BB1"/>
    <w:rPr>
      <w:rFonts w:ascii="Arial" w:eastAsia="Yu Mincho" w:hAnsi="Arial" w:cs="Arial"/>
      <w:b/>
      <w:bCs/>
    </w:rPr>
  </w:style>
  <w:style w:type="paragraph" w:styleId="NoSpacing">
    <w:name w:val="No Spacing"/>
    <w:uiPriority w:val="1"/>
    <w:qFormat/>
    <w:rsid w:val="001620B0"/>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83718">
      <w:bodyDiv w:val="1"/>
      <w:marLeft w:val="0"/>
      <w:marRight w:val="0"/>
      <w:marTop w:val="0"/>
      <w:marBottom w:val="0"/>
      <w:divBdr>
        <w:top w:val="none" w:sz="0" w:space="0" w:color="auto"/>
        <w:left w:val="none" w:sz="0" w:space="0" w:color="auto"/>
        <w:bottom w:val="none" w:sz="0" w:space="0" w:color="auto"/>
        <w:right w:val="none" w:sz="0" w:space="0" w:color="auto"/>
      </w:divBdr>
    </w:div>
    <w:div w:id="103809492">
      <w:bodyDiv w:val="1"/>
      <w:marLeft w:val="0"/>
      <w:marRight w:val="0"/>
      <w:marTop w:val="0"/>
      <w:marBottom w:val="0"/>
      <w:divBdr>
        <w:top w:val="none" w:sz="0" w:space="0" w:color="auto"/>
        <w:left w:val="none" w:sz="0" w:space="0" w:color="auto"/>
        <w:bottom w:val="none" w:sz="0" w:space="0" w:color="auto"/>
        <w:right w:val="none" w:sz="0" w:space="0" w:color="auto"/>
      </w:divBdr>
    </w:div>
    <w:div w:id="144399972">
      <w:bodyDiv w:val="1"/>
      <w:marLeft w:val="0"/>
      <w:marRight w:val="0"/>
      <w:marTop w:val="0"/>
      <w:marBottom w:val="0"/>
      <w:divBdr>
        <w:top w:val="none" w:sz="0" w:space="0" w:color="auto"/>
        <w:left w:val="none" w:sz="0" w:space="0" w:color="auto"/>
        <w:bottom w:val="none" w:sz="0" w:space="0" w:color="auto"/>
        <w:right w:val="none" w:sz="0" w:space="0" w:color="auto"/>
      </w:divBdr>
    </w:div>
    <w:div w:id="185413188">
      <w:bodyDiv w:val="1"/>
      <w:marLeft w:val="0"/>
      <w:marRight w:val="0"/>
      <w:marTop w:val="0"/>
      <w:marBottom w:val="0"/>
      <w:divBdr>
        <w:top w:val="none" w:sz="0" w:space="0" w:color="auto"/>
        <w:left w:val="none" w:sz="0" w:space="0" w:color="auto"/>
        <w:bottom w:val="none" w:sz="0" w:space="0" w:color="auto"/>
        <w:right w:val="none" w:sz="0" w:space="0" w:color="auto"/>
      </w:divBdr>
    </w:div>
    <w:div w:id="331421729">
      <w:bodyDiv w:val="1"/>
      <w:marLeft w:val="0"/>
      <w:marRight w:val="0"/>
      <w:marTop w:val="0"/>
      <w:marBottom w:val="0"/>
      <w:divBdr>
        <w:top w:val="none" w:sz="0" w:space="0" w:color="auto"/>
        <w:left w:val="none" w:sz="0" w:space="0" w:color="auto"/>
        <w:bottom w:val="none" w:sz="0" w:space="0" w:color="auto"/>
        <w:right w:val="none" w:sz="0" w:space="0" w:color="auto"/>
      </w:divBdr>
    </w:div>
    <w:div w:id="348021561">
      <w:bodyDiv w:val="1"/>
      <w:marLeft w:val="0"/>
      <w:marRight w:val="0"/>
      <w:marTop w:val="0"/>
      <w:marBottom w:val="0"/>
      <w:divBdr>
        <w:top w:val="none" w:sz="0" w:space="0" w:color="auto"/>
        <w:left w:val="none" w:sz="0" w:space="0" w:color="auto"/>
        <w:bottom w:val="none" w:sz="0" w:space="0" w:color="auto"/>
        <w:right w:val="none" w:sz="0" w:space="0" w:color="auto"/>
      </w:divBdr>
    </w:div>
    <w:div w:id="380399358">
      <w:bodyDiv w:val="1"/>
      <w:marLeft w:val="0"/>
      <w:marRight w:val="0"/>
      <w:marTop w:val="0"/>
      <w:marBottom w:val="0"/>
      <w:divBdr>
        <w:top w:val="none" w:sz="0" w:space="0" w:color="auto"/>
        <w:left w:val="none" w:sz="0" w:space="0" w:color="auto"/>
        <w:bottom w:val="none" w:sz="0" w:space="0" w:color="auto"/>
        <w:right w:val="none" w:sz="0" w:space="0" w:color="auto"/>
      </w:divBdr>
    </w:div>
    <w:div w:id="476262477">
      <w:bodyDiv w:val="1"/>
      <w:marLeft w:val="0"/>
      <w:marRight w:val="0"/>
      <w:marTop w:val="0"/>
      <w:marBottom w:val="0"/>
      <w:divBdr>
        <w:top w:val="none" w:sz="0" w:space="0" w:color="auto"/>
        <w:left w:val="none" w:sz="0" w:space="0" w:color="auto"/>
        <w:bottom w:val="none" w:sz="0" w:space="0" w:color="auto"/>
        <w:right w:val="none" w:sz="0" w:space="0" w:color="auto"/>
      </w:divBdr>
    </w:div>
    <w:div w:id="653611412">
      <w:bodyDiv w:val="1"/>
      <w:marLeft w:val="0"/>
      <w:marRight w:val="0"/>
      <w:marTop w:val="0"/>
      <w:marBottom w:val="0"/>
      <w:divBdr>
        <w:top w:val="none" w:sz="0" w:space="0" w:color="auto"/>
        <w:left w:val="none" w:sz="0" w:space="0" w:color="auto"/>
        <w:bottom w:val="none" w:sz="0" w:space="0" w:color="auto"/>
        <w:right w:val="none" w:sz="0" w:space="0" w:color="auto"/>
      </w:divBdr>
    </w:div>
    <w:div w:id="667172745">
      <w:bodyDiv w:val="1"/>
      <w:marLeft w:val="0"/>
      <w:marRight w:val="0"/>
      <w:marTop w:val="0"/>
      <w:marBottom w:val="0"/>
      <w:divBdr>
        <w:top w:val="none" w:sz="0" w:space="0" w:color="auto"/>
        <w:left w:val="none" w:sz="0" w:space="0" w:color="auto"/>
        <w:bottom w:val="none" w:sz="0" w:space="0" w:color="auto"/>
        <w:right w:val="none" w:sz="0" w:space="0" w:color="auto"/>
      </w:divBdr>
    </w:div>
    <w:div w:id="845636172">
      <w:bodyDiv w:val="1"/>
      <w:marLeft w:val="0"/>
      <w:marRight w:val="0"/>
      <w:marTop w:val="0"/>
      <w:marBottom w:val="0"/>
      <w:divBdr>
        <w:top w:val="none" w:sz="0" w:space="0" w:color="auto"/>
        <w:left w:val="none" w:sz="0" w:space="0" w:color="auto"/>
        <w:bottom w:val="none" w:sz="0" w:space="0" w:color="auto"/>
        <w:right w:val="none" w:sz="0" w:space="0" w:color="auto"/>
      </w:divBdr>
    </w:div>
    <w:div w:id="862858959">
      <w:bodyDiv w:val="1"/>
      <w:marLeft w:val="0"/>
      <w:marRight w:val="0"/>
      <w:marTop w:val="0"/>
      <w:marBottom w:val="0"/>
      <w:divBdr>
        <w:top w:val="none" w:sz="0" w:space="0" w:color="auto"/>
        <w:left w:val="none" w:sz="0" w:space="0" w:color="auto"/>
        <w:bottom w:val="none" w:sz="0" w:space="0" w:color="auto"/>
        <w:right w:val="none" w:sz="0" w:space="0" w:color="auto"/>
      </w:divBdr>
    </w:div>
    <w:div w:id="1063214040">
      <w:bodyDiv w:val="1"/>
      <w:marLeft w:val="0"/>
      <w:marRight w:val="0"/>
      <w:marTop w:val="0"/>
      <w:marBottom w:val="0"/>
      <w:divBdr>
        <w:top w:val="none" w:sz="0" w:space="0" w:color="auto"/>
        <w:left w:val="none" w:sz="0" w:space="0" w:color="auto"/>
        <w:bottom w:val="none" w:sz="0" w:space="0" w:color="auto"/>
        <w:right w:val="none" w:sz="0" w:space="0" w:color="auto"/>
      </w:divBdr>
    </w:div>
    <w:div w:id="1238054532">
      <w:bodyDiv w:val="1"/>
      <w:marLeft w:val="0"/>
      <w:marRight w:val="0"/>
      <w:marTop w:val="0"/>
      <w:marBottom w:val="0"/>
      <w:divBdr>
        <w:top w:val="none" w:sz="0" w:space="0" w:color="auto"/>
        <w:left w:val="none" w:sz="0" w:space="0" w:color="auto"/>
        <w:bottom w:val="none" w:sz="0" w:space="0" w:color="auto"/>
        <w:right w:val="none" w:sz="0" w:space="0" w:color="auto"/>
      </w:divBdr>
    </w:div>
    <w:div w:id="1314602362">
      <w:bodyDiv w:val="1"/>
      <w:marLeft w:val="0"/>
      <w:marRight w:val="0"/>
      <w:marTop w:val="0"/>
      <w:marBottom w:val="0"/>
      <w:divBdr>
        <w:top w:val="none" w:sz="0" w:space="0" w:color="auto"/>
        <w:left w:val="none" w:sz="0" w:space="0" w:color="auto"/>
        <w:bottom w:val="none" w:sz="0" w:space="0" w:color="auto"/>
        <w:right w:val="none" w:sz="0" w:space="0" w:color="auto"/>
      </w:divBdr>
    </w:div>
    <w:div w:id="1390495301">
      <w:bodyDiv w:val="1"/>
      <w:marLeft w:val="0"/>
      <w:marRight w:val="0"/>
      <w:marTop w:val="0"/>
      <w:marBottom w:val="0"/>
      <w:divBdr>
        <w:top w:val="none" w:sz="0" w:space="0" w:color="auto"/>
        <w:left w:val="none" w:sz="0" w:space="0" w:color="auto"/>
        <w:bottom w:val="none" w:sz="0" w:space="0" w:color="auto"/>
        <w:right w:val="none" w:sz="0" w:space="0" w:color="auto"/>
      </w:divBdr>
    </w:div>
    <w:div w:id="1429039400">
      <w:bodyDiv w:val="1"/>
      <w:marLeft w:val="0"/>
      <w:marRight w:val="0"/>
      <w:marTop w:val="0"/>
      <w:marBottom w:val="0"/>
      <w:divBdr>
        <w:top w:val="none" w:sz="0" w:space="0" w:color="auto"/>
        <w:left w:val="none" w:sz="0" w:space="0" w:color="auto"/>
        <w:bottom w:val="none" w:sz="0" w:space="0" w:color="auto"/>
        <w:right w:val="none" w:sz="0" w:space="0" w:color="auto"/>
      </w:divBdr>
    </w:div>
    <w:div w:id="1667242180">
      <w:bodyDiv w:val="1"/>
      <w:marLeft w:val="0"/>
      <w:marRight w:val="0"/>
      <w:marTop w:val="0"/>
      <w:marBottom w:val="0"/>
      <w:divBdr>
        <w:top w:val="none" w:sz="0" w:space="0" w:color="auto"/>
        <w:left w:val="none" w:sz="0" w:space="0" w:color="auto"/>
        <w:bottom w:val="none" w:sz="0" w:space="0" w:color="auto"/>
        <w:right w:val="none" w:sz="0" w:space="0" w:color="auto"/>
      </w:divBdr>
    </w:div>
    <w:div w:id="1706438903">
      <w:bodyDiv w:val="1"/>
      <w:marLeft w:val="0"/>
      <w:marRight w:val="0"/>
      <w:marTop w:val="0"/>
      <w:marBottom w:val="0"/>
      <w:divBdr>
        <w:top w:val="none" w:sz="0" w:space="0" w:color="auto"/>
        <w:left w:val="none" w:sz="0" w:space="0" w:color="auto"/>
        <w:bottom w:val="none" w:sz="0" w:space="0" w:color="auto"/>
        <w:right w:val="none" w:sz="0" w:space="0" w:color="auto"/>
      </w:divBdr>
    </w:div>
    <w:div w:id="1745445939">
      <w:bodyDiv w:val="1"/>
      <w:marLeft w:val="0"/>
      <w:marRight w:val="0"/>
      <w:marTop w:val="0"/>
      <w:marBottom w:val="0"/>
      <w:divBdr>
        <w:top w:val="none" w:sz="0" w:space="0" w:color="auto"/>
        <w:left w:val="none" w:sz="0" w:space="0" w:color="auto"/>
        <w:bottom w:val="none" w:sz="0" w:space="0" w:color="auto"/>
        <w:right w:val="none" w:sz="0" w:space="0" w:color="auto"/>
      </w:divBdr>
    </w:div>
    <w:div w:id="1861313598">
      <w:bodyDiv w:val="1"/>
      <w:marLeft w:val="0"/>
      <w:marRight w:val="0"/>
      <w:marTop w:val="0"/>
      <w:marBottom w:val="0"/>
      <w:divBdr>
        <w:top w:val="none" w:sz="0" w:space="0" w:color="auto"/>
        <w:left w:val="none" w:sz="0" w:space="0" w:color="auto"/>
        <w:bottom w:val="none" w:sz="0" w:space="0" w:color="auto"/>
        <w:right w:val="none" w:sz="0" w:space="0" w:color="auto"/>
      </w:divBdr>
    </w:div>
    <w:div w:id="2013794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OSWTLR\Desktop\JD's\JD%20and%20Person%20Spec%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D01BE090C39F147A791A9BD3E22C541" ma:contentTypeVersion="16" ma:contentTypeDescription="Create a new document." ma:contentTypeScope="" ma:versionID="fa40dace7b2dbccc042f6faddb1fb35e">
  <xsd:schema xmlns:xsd="http://www.w3.org/2001/XMLSchema" xmlns:xs="http://www.w3.org/2001/XMLSchema" xmlns:p="http://schemas.microsoft.com/office/2006/metadata/properties" xmlns:ns2="deec781b-51b2-41f5-8977-d833afa0cdb5" xmlns:ns3="30d79745-92fc-4b4e-a213-f975f2a6d945" targetNamespace="http://schemas.microsoft.com/office/2006/metadata/properties" ma:root="true" ma:fieldsID="3bb1f3fe50ea27f2bca1aa8a3535e3c9" ns2:_="" ns3:_="">
    <xsd:import namespace="deec781b-51b2-41f5-8977-d833afa0cdb5"/>
    <xsd:import namespace="30d79745-92fc-4b4e-a213-f975f2a6d94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ec781b-51b2-41f5-8977-d833afa0cd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77725aa-a115-4173-8de3-4bc35a24622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0d79745-92fc-4b4e-a213-f975f2a6d94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fe2826e-e343-4717-b83d-d74930da90f8}" ma:internalName="TaxCatchAll" ma:showField="CatchAllData" ma:web="30d79745-92fc-4b4e-a213-f975f2a6d9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0d79745-92fc-4b4e-a213-f975f2a6d945" xsi:nil="true"/>
    <lcf76f155ced4ddcb4097134ff3c332f xmlns="deec781b-51b2-41f5-8977-d833afa0cdb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26267E1-9EFD-46A5-AF69-7474500D4359}"/>
</file>

<file path=customXml/itemProps2.xml><?xml version="1.0" encoding="utf-8"?>
<ds:datastoreItem xmlns:ds="http://schemas.openxmlformats.org/officeDocument/2006/customXml" ds:itemID="{44CC22D7-F57B-4786-B217-9F66121DB600}">
  <ds:schemaRefs>
    <ds:schemaRef ds:uri="http://schemas.microsoft.com/sharepoint/v3/contenttype/forms"/>
  </ds:schemaRefs>
</ds:datastoreItem>
</file>

<file path=customXml/itemProps3.xml><?xml version="1.0" encoding="utf-8"?>
<ds:datastoreItem xmlns:ds="http://schemas.openxmlformats.org/officeDocument/2006/customXml" ds:itemID="{6961EE26-8FEA-4ECE-AB28-22662EB658C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JD and Person Spec template</Template>
  <TotalTime>354</TotalTime>
  <Pages>8</Pages>
  <Words>1879</Words>
  <Characters>11982</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LONDON BOROUGH OF TOWER HAMLETS</vt:lpstr>
    </vt:vector>
  </TitlesOfParts>
  <Company>London Borough of Tower Hamlets</Company>
  <LinksUpToDate>false</LinksUpToDate>
  <CharactersWithSpaces>13834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LONDON BOROUGH OF TOWER HAMLETS</dc:title>
  <dc:subject/>
  <dc:creator>DOSWTLR</dc:creator>
  <cp:keywords/>
  <cp:lastModifiedBy>Sanmi Akinlabi</cp:lastModifiedBy>
  <cp:revision>154</cp:revision>
  <cp:lastPrinted>2022-05-26T10:45:00Z</cp:lastPrinted>
  <dcterms:created xsi:type="dcterms:W3CDTF">2022-05-27T13:38:00Z</dcterms:created>
  <dcterms:modified xsi:type="dcterms:W3CDTF">2022-06-25T21:08:00Z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0x0101005D01BE090C39F147A791A9BD3E22C541</vt:lpwstr>
  </property>
</Properties>
</file>